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E7" w:rsidRPr="008568C9" w:rsidRDefault="007B69E7" w:rsidP="008568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68C9">
        <w:rPr>
          <w:rFonts w:ascii="Times New Roman" w:hAnsi="Times New Roman"/>
          <w:b/>
          <w:sz w:val="24"/>
          <w:szCs w:val="24"/>
        </w:rPr>
        <w:t>Всероссийская олимпиада школьников по искусству (МХК)</w:t>
      </w:r>
    </w:p>
    <w:p w:rsidR="007B69E7" w:rsidRPr="008568C9" w:rsidRDefault="007B69E7" w:rsidP="008568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68C9">
        <w:rPr>
          <w:rFonts w:ascii="Times New Roman" w:hAnsi="Times New Roman"/>
          <w:b/>
          <w:sz w:val="24"/>
          <w:szCs w:val="24"/>
        </w:rPr>
        <w:t>Школьный этап</w:t>
      </w:r>
    </w:p>
    <w:p w:rsidR="007B69E7" w:rsidRPr="008568C9" w:rsidRDefault="007B69E7" w:rsidP="008568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8568C9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7B69E7" w:rsidRPr="008568C9" w:rsidRDefault="007B69E7" w:rsidP="008568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2018-2019</w:t>
      </w:r>
      <w:r w:rsidRPr="008568C9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7B69E7" w:rsidRDefault="007B69E7" w:rsidP="008568C9">
      <w:pPr>
        <w:pStyle w:val="NormalWeb"/>
        <w:spacing w:after="202" w:afterAutospacing="0"/>
      </w:pPr>
      <w:r>
        <w:rPr>
          <w:b/>
          <w:bCs/>
        </w:rPr>
        <w:t xml:space="preserve">Задание 1. Определите произведение, о котором говорится в предложенном тексте. Какие узнаваемые черты образа помогают вам найти ответ? </w:t>
      </w:r>
    </w:p>
    <w:p w:rsidR="007B69E7" w:rsidRDefault="007B69E7" w:rsidP="007E3E79">
      <w:pPr>
        <w:pStyle w:val="NormalWeb"/>
        <w:spacing w:after="202" w:afterAutospacing="0"/>
        <w:jc w:val="both"/>
      </w:pPr>
      <w:r>
        <w:t xml:space="preserve">Стройная шея, нежный овал лица, красиво очерченный небольшой рот, прямой нос, прекрасные миндалевидные глаза, слегка прикрытые широкими тяжёлыми веками. В правом глазу сохранилась вставка из горного хрусталя со зрачком из чёрного дерева. Высокий синий головной убор обвит «золотой» повязкой, украшенной «самоцветами». На лбу когда-то находился урей – священная змея, считавшаяся символом царской власти. Сама женщина, изображённая в камне, называется именем, означающим «красавица грядёт». </w:t>
      </w:r>
    </w:p>
    <w:p w:rsidR="007B69E7" w:rsidRPr="001D7B1A" w:rsidRDefault="007B69E7" w:rsidP="001D7B1A">
      <w:pPr>
        <w:tabs>
          <w:tab w:val="left" w:pos="193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t>Задание</w:t>
      </w:r>
      <w:r w:rsidRPr="009672D5">
        <w:rPr>
          <w:rFonts w:ascii="Times New Roman" w:hAnsi="Times New Roman"/>
          <w:b/>
          <w:sz w:val="24"/>
          <w:szCs w:val="24"/>
        </w:rPr>
        <w:t xml:space="preserve"> 2.</w:t>
      </w:r>
    </w:p>
    <w:p w:rsidR="007B69E7" w:rsidRPr="001D7B1A" w:rsidRDefault="007B69E7" w:rsidP="001D7B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t xml:space="preserve">Ознакомьтесь со списком. </w:t>
      </w:r>
    </w:p>
    <w:p w:rsidR="007B69E7" w:rsidRPr="001D7B1A" w:rsidRDefault="007B69E7" w:rsidP="001D7B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7B1A">
        <w:rPr>
          <w:rFonts w:ascii="Times New Roman" w:hAnsi="Times New Roman"/>
          <w:sz w:val="24"/>
          <w:szCs w:val="24"/>
        </w:rPr>
        <w:t xml:space="preserve">Соотнесите авторов, вид искусства и произведения, проставив в таблице соответствующие буквы </w:t>
      </w:r>
      <w:r>
        <w:rPr>
          <w:rFonts w:ascii="Times New Roman" w:hAnsi="Times New Roman"/>
          <w:sz w:val="24"/>
          <w:szCs w:val="24"/>
        </w:rPr>
        <w:t>( в колонку «Вид искусства»</w:t>
      </w:r>
      <w:r w:rsidRPr="003163F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в колонку «Произведение» </w:t>
      </w:r>
      <w:r w:rsidRPr="001D7B1A">
        <w:rPr>
          <w:rFonts w:ascii="Times New Roman" w:hAnsi="Times New Roman"/>
          <w:sz w:val="24"/>
          <w:szCs w:val="24"/>
        </w:rPr>
        <w:t xml:space="preserve"> цифры</w:t>
      </w:r>
      <w:r>
        <w:rPr>
          <w:rFonts w:ascii="Times New Roman" w:hAnsi="Times New Roman"/>
          <w:sz w:val="24"/>
          <w:szCs w:val="24"/>
        </w:rPr>
        <w:t>)</w:t>
      </w:r>
    </w:p>
    <w:p w:rsidR="007B69E7" w:rsidRPr="001D7B1A" w:rsidRDefault="007B69E7" w:rsidP="001D7B1A">
      <w:pPr>
        <w:spacing w:after="0" w:line="240" w:lineRule="auto"/>
        <w:jc w:val="both"/>
        <w:rPr>
          <w:sz w:val="24"/>
          <w:szCs w:val="24"/>
        </w:rPr>
      </w:pPr>
    </w:p>
    <w:tbl>
      <w:tblPr>
        <w:tblW w:w="9524" w:type="dxa"/>
        <w:tblLook w:val="00A0"/>
      </w:tblPr>
      <w:tblGrid>
        <w:gridCol w:w="1963"/>
        <w:gridCol w:w="286"/>
        <w:gridCol w:w="3424"/>
        <w:gridCol w:w="285"/>
        <w:gridCol w:w="3566"/>
      </w:tblGrid>
      <w:tr w:rsidR="007B69E7" w:rsidRPr="00692893" w:rsidTr="00151916">
        <w:trPr>
          <w:trHeight w:val="2382"/>
        </w:trPr>
        <w:tc>
          <w:tcPr>
            <w:tcW w:w="1963" w:type="dxa"/>
          </w:tcPr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А – литература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Б – живопись 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В – архитектура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Г – музыка 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Д – скульптура 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Е – иконопись 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Ж – кино 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З – театр </w:t>
            </w:r>
          </w:p>
        </w:tc>
        <w:tc>
          <w:tcPr>
            <w:tcW w:w="286" w:type="dxa"/>
          </w:tcPr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 – «Медный всадник»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2 – «Александр Невский»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3 – «Кармен»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4 – «Илиада»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5 – «Солярис»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6 – «Борис Годунов»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7 – «Последний день Помпеи»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8 – Зимний дворец</w:t>
            </w:r>
          </w:p>
        </w:tc>
        <w:tc>
          <w:tcPr>
            <w:tcW w:w="285" w:type="dxa"/>
          </w:tcPr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6" w:type="dxa"/>
          </w:tcPr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9 – «Весна»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10 – «Лунная ночь на Днепре»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11 – «Гамлет»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12 – «Сказка о золотом петушке»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13 – «Руслан и Людмила»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14 – «Мадонна Бенуа»</w:t>
            </w:r>
          </w:p>
          <w:p w:rsidR="007B69E7" w:rsidRPr="001D7B1A" w:rsidRDefault="007B69E7" w:rsidP="001D7B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15 – «Эгмонт»</w:t>
            </w:r>
          </w:p>
        </w:tc>
      </w:tr>
    </w:tbl>
    <w:p w:rsidR="007B69E7" w:rsidRPr="001D7B1A" w:rsidRDefault="007B69E7" w:rsidP="001D7B1A">
      <w:pPr>
        <w:spacing w:after="0" w:line="240" w:lineRule="auto"/>
        <w:jc w:val="both"/>
        <w:rPr>
          <w:sz w:val="24"/>
          <w:szCs w:val="24"/>
        </w:rPr>
      </w:pPr>
    </w:p>
    <w:tbl>
      <w:tblPr>
        <w:tblW w:w="5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4"/>
        <w:gridCol w:w="1773"/>
        <w:gridCol w:w="1732"/>
      </w:tblGrid>
      <w:tr w:rsidR="007B69E7" w:rsidRPr="00692893" w:rsidTr="00151916">
        <w:trPr>
          <w:trHeight w:val="247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Автор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Вид искусства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Произведение</w:t>
            </w: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М.П. Мусоргский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С.М. Эйзенштейн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47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А.С. Пушкин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 xml:space="preserve">К.П. Брюллов 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А.А. Тарковский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Ж. Бизе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М.И. Глинка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47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М. Фальконе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Л. да Винчи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У. Шекспир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С. Боттичелли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 xml:space="preserve">Ф.Б. Растрелли 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47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 xml:space="preserve">Л. ван Бетховен 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Гомер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69E7" w:rsidRPr="00692893" w:rsidTr="00151916">
        <w:trPr>
          <w:trHeight w:val="262"/>
        </w:trPr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1916">
              <w:rPr>
                <w:rFonts w:ascii="Times New Roman" w:hAnsi="Times New Roman"/>
                <w:b/>
              </w:rPr>
              <w:t>А.О. Куинджи</w:t>
            </w: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7B69E7" w:rsidRPr="00151916" w:rsidRDefault="007B69E7" w:rsidP="001519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B69E7" w:rsidRDefault="007B69E7" w:rsidP="00590F9B"/>
    <w:p w:rsidR="007B69E7" w:rsidRDefault="007B69E7" w:rsidP="00590F9B"/>
    <w:p w:rsidR="007B69E7" w:rsidRDefault="007B69E7" w:rsidP="00590F9B"/>
    <w:p w:rsidR="007B69E7" w:rsidRDefault="007B69E7" w:rsidP="00590F9B"/>
    <w:p w:rsidR="007B69E7" w:rsidRDefault="007B69E7" w:rsidP="001867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6BB7">
        <w:rPr>
          <w:rFonts w:ascii="Times New Roman" w:hAnsi="Times New Roman"/>
          <w:b/>
          <w:sz w:val="24"/>
          <w:szCs w:val="24"/>
        </w:rPr>
        <w:t>Задание 3.</w:t>
      </w:r>
      <w:r w:rsidRPr="00D56BB7">
        <w:rPr>
          <w:rFonts w:ascii="Times New Roman" w:hAnsi="Times New Roman"/>
          <w:sz w:val="24"/>
          <w:szCs w:val="24"/>
        </w:rPr>
        <w:t xml:space="preserve"> Рассмотрите фр</w:t>
      </w:r>
      <w:r>
        <w:rPr>
          <w:rFonts w:ascii="Times New Roman" w:hAnsi="Times New Roman"/>
          <w:sz w:val="24"/>
          <w:szCs w:val="24"/>
        </w:rPr>
        <w:t>агменты различных скульптур. А)</w:t>
      </w:r>
      <w:r w:rsidRPr="00D56BB7">
        <w:rPr>
          <w:rFonts w:ascii="Times New Roman" w:hAnsi="Times New Roman"/>
          <w:sz w:val="24"/>
          <w:szCs w:val="24"/>
        </w:rPr>
        <w:t xml:space="preserve"> Выберите не менее трёх фрагментов, относящихся к скульптуре, представленной в контурном изображении. Укажите (обозначьте стрелкой) местоположение каждого пластического фрагмента </w:t>
      </w:r>
      <w:r>
        <w:rPr>
          <w:rFonts w:ascii="Times New Roman" w:hAnsi="Times New Roman"/>
          <w:sz w:val="24"/>
          <w:szCs w:val="24"/>
        </w:rPr>
        <w:t xml:space="preserve">(на контурном изображении). Б) </w:t>
      </w:r>
      <w:r w:rsidRPr="00D56BB7">
        <w:rPr>
          <w:rFonts w:ascii="Times New Roman" w:hAnsi="Times New Roman"/>
          <w:sz w:val="24"/>
          <w:szCs w:val="24"/>
        </w:rPr>
        <w:t>Если знаете, назовит</w:t>
      </w:r>
      <w:r>
        <w:rPr>
          <w:rFonts w:ascii="Times New Roman" w:hAnsi="Times New Roman"/>
          <w:sz w:val="24"/>
          <w:szCs w:val="24"/>
        </w:rPr>
        <w:t xml:space="preserve">е произведение и имя автора. </w:t>
      </w:r>
    </w:p>
    <w:p w:rsidR="007B69E7" w:rsidRPr="001619C9" w:rsidRDefault="007B69E7" w:rsidP="001619C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D56BB7">
        <w:rPr>
          <w:rFonts w:ascii="Times New Roman" w:hAnsi="Times New Roman"/>
          <w:sz w:val="24"/>
          <w:szCs w:val="24"/>
        </w:rPr>
        <w:t xml:space="preserve"> Опишите всю скульптуру (не менее 5 предложений).</w:t>
      </w: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25"/>
        <w:gridCol w:w="2336"/>
        <w:gridCol w:w="2437"/>
        <w:gridCol w:w="2081"/>
      </w:tblGrid>
      <w:tr w:rsidR="007B69E7" w:rsidRPr="00692893" w:rsidTr="00692893">
        <w:trPr>
          <w:trHeight w:val="2333"/>
        </w:trPr>
        <w:tc>
          <w:tcPr>
            <w:tcW w:w="2825" w:type="dxa"/>
          </w:tcPr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6" type="#_x0000_t75" style="position:absolute;margin-left:1.2pt;margin-top:-.05pt;width:120pt;height:114.75pt;z-index:-251665920;visibility:visible">
                  <v:imagedata r:id="rId5" o:title="" croptop="21522f" cropbottom="20875f" cropleft="11121f" cropright="31986f"/>
                </v:shape>
              </w:pict>
            </w:r>
            <w:r w:rsidRPr="00692893">
              <w:rPr>
                <w:b/>
                <w:noProof/>
                <w:sz w:val="28"/>
                <w:szCs w:val="28"/>
              </w:rPr>
              <w:t>1</w:t>
            </w:r>
            <w:r w:rsidRPr="00692893">
              <w:pict>
                <v:shape id="_x0000_i1025" type="#_x0000_t75" alt="" style="width:24pt;height:24pt">
                  <v:imagedata r:id="rId6" o:title=""/>
                </v:shape>
              </w:pict>
            </w: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  <w:p w:rsidR="007B69E7" w:rsidRPr="00692893" w:rsidRDefault="007B69E7" w:rsidP="0069289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336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  <w:r>
              <w:rPr>
                <w:noProof/>
              </w:rPr>
              <w:pict>
                <v:shape id="Рисунок 220" o:spid="_x0000_s1027" type="#_x0000_t75" alt="https://d2rhekw5qr4gcj.cloudfront.net/uploads/things/images/41398536_141013_1744_16.jpg" style="position:absolute;margin-left:-7.85pt;margin-top:-.05pt;width:117.6pt;height:126.7pt;z-index:-25165670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">
                  <v:imagedata r:id="rId7" o:title=""/>
                  <o:lock v:ext="edit" aspectratio="f"/>
                </v:shape>
              </w:pict>
            </w:r>
            <w:r w:rsidRPr="00692893">
              <w:rPr>
                <w:b/>
                <w:color w:val="FFFFFF"/>
                <w:sz w:val="32"/>
                <w:szCs w:val="32"/>
              </w:rPr>
              <w:t>2</w:t>
            </w:r>
          </w:p>
        </w:tc>
        <w:tc>
          <w:tcPr>
            <w:tcW w:w="2437" w:type="dxa"/>
          </w:tcPr>
          <w:p w:rsidR="007B69E7" w:rsidRPr="00692893" w:rsidRDefault="007B69E7" w:rsidP="00692893">
            <w:pPr>
              <w:spacing w:after="0" w:line="240" w:lineRule="auto"/>
              <w:rPr>
                <w:color w:val="FFFFFF"/>
                <w:sz w:val="32"/>
                <w:szCs w:val="32"/>
              </w:rPr>
            </w:pPr>
            <w:r>
              <w:rPr>
                <w:noProof/>
              </w:rPr>
              <w:pict>
                <v:shape id="Рисунок 11" o:spid="_x0000_s1028" type="#_x0000_t75" alt="http://avatars.mds.yandex.net/get-direct/231129/H4Iw2NSFTs9eUDVj-VdYng/x160" style="position:absolute;margin-left:1.15pt;margin-top:-.05pt;width:120pt;height:120pt;z-index:-251654656;visibility:visible;mso-position-horizontal-relative:text;mso-position-vertical-relative:text">
                  <v:imagedata r:id="rId8" o:title=""/>
                </v:shape>
              </w:pict>
            </w:r>
            <w:r w:rsidRPr="00692893">
              <w:rPr>
                <w:color w:val="FFFFFF"/>
                <w:sz w:val="32"/>
                <w:szCs w:val="32"/>
              </w:rPr>
              <w:t>3</w:t>
            </w:r>
          </w:p>
        </w:tc>
        <w:tc>
          <w:tcPr>
            <w:tcW w:w="2081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103" o:spid="_x0000_s1029" type="#_x0000_t75" alt="https://artrue.ru/wp-content/uploads/2017/02/Grajdane_Kale_min-1024x662.jpg" style="position:absolute;margin-left:-3.7pt;margin-top:3.7pt;width:102pt;height:111pt;z-index:-251662848;visibility:visible;mso-position-horizontal-relative:text;mso-position-vertical-relative:text">
                  <v:imagedata r:id="rId9" o:title="" croptop="4876f" cropbottom="7217f" cropleft="7058f" cropright="26718f"/>
                </v:shape>
              </w:pict>
            </w:r>
            <w:r w:rsidRPr="00692893">
              <w:rPr>
                <w:b/>
                <w:sz w:val="32"/>
                <w:szCs w:val="32"/>
              </w:rPr>
              <w:t>4</w:t>
            </w:r>
          </w:p>
        </w:tc>
      </w:tr>
      <w:tr w:rsidR="007B69E7" w:rsidRPr="00692893" w:rsidTr="00692893">
        <w:trPr>
          <w:trHeight w:val="2234"/>
        </w:trPr>
        <w:tc>
          <w:tcPr>
            <w:tcW w:w="2825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54" o:spid="_x0000_s1030" type="#_x0000_t75" alt="https://delightfullyitaly.files.wordpress.com/2013/10/visit-rome_santa-maria-della-vittoria-santa-teresa.jpg" style="position:absolute;margin-left:1.2pt;margin-top:0;width:120pt;height:111.75pt;z-index:-251663872;visibility:visible;mso-position-horizontal-relative:text;mso-position-vertical-relative:text">
                  <v:imagedata r:id="rId10" o:title="" cropbottom="39177f" cropleft="14705f" cropright="29591f" blacklevel="7209f"/>
                </v:shape>
              </w:pict>
            </w:r>
            <w:r w:rsidRPr="00692893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336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202" o:spid="_x0000_s1031" type="#_x0000_t75" alt="http://static3.depositphotos.com/1007523/237/i/950/depositphotos_2376767-Taming-the-horse-sculpture.-Isolated.jpg" style="position:absolute;margin-left:-3.55pt;margin-top:4.5pt;width:108.75pt;height:103.5pt;z-index:-251659776;visibility:visible;mso-position-horizontal-relative:text;mso-position-vertical-relative:text">
                  <v:imagedata r:id="rId11" o:title="" croptop="5303f" cropbottom="6141f" cropleft="10828f" cropright="11968f"/>
                </v:shape>
              </w:pict>
            </w:r>
            <w:r w:rsidRPr="00692893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437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  <w:r>
              <w:rPr>
                <w:noProof/>
              </w:rPr>
              <w:pict>
                <v:shape id="Рисунок 127" o:spid="_x0000_s1032" type="#_x0000_t75" alt="https://prv3.lori-images.net/fragment-skulptury-napadayuschego-bortsa-ahillio-0003869515-preview.jpg" style="position:absolute;margin-left:-4.85pt;margin-top:0;width:120.75pt;height:111pt;z-index:-251661824;visibility:visible;mso-position-horizontal-relative:text;mso-position-vertical-relative:text">
                  <v:imagedata r:id="rId12" o:title="" croptop="3690f" cropbottom="29428f" cropleft="15824f" cropright="20439f"/>
                </v:shape>
              </w:pict>
            </w:r>
            <w:r w:rsidRPr="00692893">
              <w:rPr>
                <w:b/>
                <w:color w:val="FFFFFF"/>
                <w:sz w:val="32"/>
                <w:szCs w:val="32"/>
              </w:rPr>
              <w:t>7</w:t>
            </w:r>
          </w:p>
        </w:tc>
        <w:tc>
          <w:tcPr>
            <w:tcW w:w="2081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14" o:spid="_x0000_s1033" type="#_x0000_t75" style="position:absolute;margin-left:-3.7pt;margin-top:0;width:99.75pt;height:108pt;z-index:-251660800;visibility:visible;mso-position-horizontal-relative:text;mso-position-vertical-relative:text">
                  <v:imagedata r:id="rId5" o:title="" croptop="16130f" cropbottom="24132f" cropleft="27011f" cropright="18232f" gain="64225f" blacklevel="6554f"/>
                </v:shape>
              </w:pict>
            </w:r>
            <w:r w:rsidRPr="00692893">
              <w:rPr>
                <w:b/>
                <w:sz w:val="32"/>
                <w:szCs w:val="32"/>
              </w:rPr>
              <w:t>8</w:t>
            </w:r>
          </w:p>
        </w:tc>
      </w:tr>
      <w:tr w:rsidR="007B69E7" w:rsidRPr="00692893" w:rsidTr="00692893">
        <w:trPr>
          <w:trHeight w:val="2333"/>
        </w:trPr>
        <w:tc>
          <w:tcPr>
            <w:tcW w:w="2825" w:type="dxa"/>
          </w:tcPr>
          <w:p w:rsidR="007B69E7" w:rsidRPr="00692893" w:rsidRDefault="007B69E7" w:rsidP="00692893">
            <w:pPr>
              <w:spacing w:after="0" w:line="240" w:lineRule="auto"/>
            </w:pPr>
            <w:r>
              <w:rPr>
                <w:noProof/>
              </w:rPr>
              <w:pict>
                <v:shape id="Рисунок 208" o:spid="_x0000_s1034" type="#_x0000_t75" alt="http://www.vipkamin.ru/images/cat/img_statui/S-024-20080218122904.gif" style="position:absolute;margin-left:-.25pt;margin-top:4.8pt;width:173.3pt;height:108.5pt;z-index:-251657728;visibility:visible;mso-position-horizontal-relative:text;mso-position-vertical-relative:text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">
                  <v:imagedata r:id="rId13" o:title=""/>
                  <o:lock v:ext="edit" aspectratio="f"/>
                </v:shape>
              </w:pict>
            </w:r>
            <w:r w:rsidRPr="00692893">
              <w:rPr>
                <w:b/>
                <w:sz w:val="32"/>
                <w:szCs w:val="32"/>
              </w:rPr>
              <w:t>9</w:t>
            </w:r>
            <w:r w:rsidRPr="00692893">
              <w:pict>
                <v:shape id="_x0000_i1026" type="#_x0000_t75" alt="" style="width:24pt;height:24pt">
                  <v:imagedata r:id="rId6" o:title=""/>
                </v:shape>
              </w:pict>
            </w:r>
          </w:p>
        </w:tc>
        <w:tc>
          <w:tcPr>
            <w:tcW w:w="2336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184" o:spid="_x0000_s1035" type="#_x0000_t75" alt="http://mosmuseum.ru/wp/wp-content/uploads/2015/05/11160408_10204254331935277_844638624_n.jpg" style="position:absolute;margin-left:1.7pt;margin-top:.3pt;width:107.25pt;height:120.75pt;z-index:-251653632;visibility:visible;mso-position-horizontal-relative:text;mso-position-vertical-relative:text">
                  <v:imagedata r:id="rId14" o:title="" croptop="1524f" cropright="20555f"/>
                </v:shape>
              </w:pict>
            </w:r>
            <w:r w:rsidRPr="00692893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437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205" o:spid="_x0000_s1036" type="#_x0000_t75" alt="http://photo.qip.ru/photo/moltobene2/151034568/xlarge/168979707.jpg" style="position:absolute;margin-left:-5.35pt;margin-top:.3pt;width:121.45pt;height:108.95pt;z-index:-251658752;visibility:visible;mso-wrap-distance-bottom:.54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">
                  <v:imagedata r:id="rId15" o:title=""/>
                  <o:lock v:ext="edit" aspectratio="f"/>
                </v:shape>
              </w:pict>
            </w:r>
            <w:r w:rsidRPr="00692893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081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223" o:spid="_x0000_s1037" type="#_x0000_t75" alt="https://im0-tub-ru.yandex.net/i?id=36aae404220e651620084390aa9d6995-l&amp;n=13" style="position:absolute;margin-left:-2.95pt;margin-top:4.8pt;width:101.25pt;height:108.75pt;z-index:-251655680;visibility:visible;mso-position-horizontal-relative:text;mso-position-vertical-relative:text">
                  <v:imagedata r:id="rId16" o:title=""/>
                </v:shape>
              </w:pict>
            </w:r>
            <w:r w:rsidRPr="00692893">
              <w:rPr>
                <w:b/>
                <w:sz w:val="32"/>
                <w:szCs w:val="32"/>
              </w:rPr>
              <w:t>12</w:t>
            </w:r>
          </w:p>
        </w:tc>
      </w:tr>
      <w:tr w:rsidR="007B69E7" w:rsidRPr="00692893" w:rsidTr="00692893">
        <w:trPr>
          <w:trHeight w:val="2494"/>
        </w:trPr>
        <w:tc>
          <w:tcPr>
            <w:tcW w:w="2825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181" o:spid="_x0000_s1038" type="#_x0000_t75" alt="https://prv3.lori-images.net/peterburg-fragment-skulptury-ukroschenie-konya-na-0001276615-preview.jpg" style="position:absolute;margin-left:1.2pt;margin-top:.15pt;width:131.25pt;height:127.5pt;z-index:-251652608;visibility:visible;mso-position-horizontal-relative:text;mso-position-vertical-relative:text">
                  <v:imagedata r:id="rId17" o:title="" croptop="1908f" cropbottom="12532f" cropleft="9751f" cropright="12019f"/>
                </v:shape>
              </w:pict>
            </w:r>
            <w:r w:rsidRPr="00692893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336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s1039" type="#_x0000_t75" alt="http://refdt.ru/tw_files2/urls_5/37/d-36307/36307_html_288db029.png" style="position:absolute;margin-left:23.45pt;margin-top:120.15pt;width:266.8pt;height:236.25pt;z-index:251649536;visibility:visible;mso-position-horizontal-relative:text;mso-position-vertical-relative:text">
                  <v:imagedata r:id="rId18" o:title="" cropbottom="21352f" cropleft="8197f" cropright="23293f"/>
                </v:shape>
              </w:pict>
            </w:r>
            <w:r>
              <w:rPr>
                <w:noProof/>
              </w:rPr>
              <w:pict>
                <v:shape id="Рисунок 27" o:spid="_x0000_s1040" type="#_x0000_t75" style="position:absolute;margin-left:1.7pt;margin-top:.15pt;width:84.75pt;height:114.75pt;z-index:-251651584;visibility:visible;mso-position-horizontal-relative:text;mso-position-vertical-relative:text">
                  <v:imagedata r:id="rId5" o:title="" croptop="4299f" cropbottom="49237f" cropleft="36836f" cropright="19342f" gain="72818f" blacklevel="12452f" grayscale="t"/>
                </v:shape>
              </w:pict>
            </w:r>
            <w:r w:rsidRPr="006928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437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noProof/>
              </w:rPr>
              <w:pict>
                <v:shape id="Рисунок 37" o:spid="_x0000_s1041" type="#_x0000_t75" alt="https://roberttracyphdart160fall2014.files.wordpress.com/2014/11/bernini-david.jpg" style="position:absolute;margin-left:-4.85pt;margin-top:.15pt;width:113.35pt;height:115.5pt;z-index:-251664896;visibility:visible;mso-position-horizontal-relative:text;mso-position-vertical-relative:text">
                  <v:imagedata r:id="rId19" o:title="" croptop="1648f" cropbottom="44385f" cropleft="3175f" cropright="30614f" blacklevel="2621f"/>
                </v:shape>
              </w:pict>
            </w:r>
            <w:r w:rsidRPr="00692893">
              <w:rPr>
                <w:b/>
                <w:color w:val="FFFFFF"/>
                <w:sz w:val="28"/>
                <w:szCs w:val="28"/>
              </w:rPr>
              <w:t>15</w:t>
            </w:r>
          </w:p>
        </w:tc>
        <w:tc>
          <w:tcPr>
            <w:tcW w:w="2081" w:type="dxa"/>
          </w:tcPr>
          <w:p w:rsidR="007B69E7" w:rsidRPr="00692893" w:rsidRDefault="007B69E7" w:rsidP="0069289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Рисунок 178" o:spid="_x0000_s1042" type="#_x0000_t75" alt="https://prv0.lori-images.net/unyi-pushkin-fragment-skulptury-v-usadbe-mihailovskoe-0005334360-preview.jpg" style="position:absolute;margin-left:1.55pt;margin-top:.15pt;width:82.5pt;height:120pt;z-index:-251650560;visibility:visible;mso-position-horizontal-relative:text;mso-position-vertical-relative:text">
                  <v:imagedata r:id="rId20" o:title="" croptop="13065f" cropbottom="2318f" cropleft="6296f" cropright="12306f"/>
                </v:shape>
              </w:pict>
            </w:r>
            <w:r w:rsidRPr="00692893">
              <w:rPr>
                <w:b/>
                <w:sz w:val="32"/>
                <w:szCs w:val="32"/>
              </w:rPr>
              <w:t>16</w:t>
            </w:r>
          </w:p>
        </w:tc>
      </w:tr>
    </w:tbl>
    <w:p w:rsidR="007B69E7" w:rsidRDefault="007B69E7" w:rsidP="00590F9B"/>
    <w:p w:rsidR="007B69E7" w:rsidRDefault="007B69E7" w:rsidP="00590F9B">
      <w:pPr>
        <w:tabs>
          <w:tab w:val="left" w:pos="1140"/>
        </w:tabs>
        <w:rPr>
          <w:lang w:val="en-US"/>
        </w:rPr>
      </w:pPr>
      <w:r>
        <w:tab/>
      </w:r>
    </w:p>
    <w:p w:rsidR="007B69E7" w:rsidRDefault="007B69E7" w:rsidP="00590F9B">
      <w:pPr>
        <w:tabs>
          <w:tab w:val="left" w:pos="1140"/>
        </w:tabs>
        <w:rPr>
          <w:lang w:val="en-US"/>
        </w:rPr>
      </w:pPr>
    </w:p>
    <w:p w:rsidR="007B69E7" w:rsidRDefault="007B69E7" w:rsidP="00590F9B">
      <w:pPr>
        <w:tabs>
          <w:tab w:val="left" w:pos="1140"/>
        </w:tabs>
        <w:rPr>
          <w:lang w:val="en-US"/>
        </w:rPr>
      </w:pPr>
    </w:p>
    <w:p w:rsidR="007B69E7" w:rsidRDefault="007B69E7" w:rsidP="00590F9B">
      <w:pPr>
        <w:tabs>
          <w:tab w:val="left" w:pos="1140"/>
        </w:tabs>
        <w:rPr>
          <w:lang w:val="en-US"/>
        </w:rPr>
      </w:pPr>
    </w:p>
    <w:p w:rsidR="007B69E7" w:rsidRDefault="007B69E7" w:rsidP="00590F9B">
      <w:pPr>
        <w:tabs>
          <w:tab w:val="left" w:pos="1140"/>
        </w:tabs>
        <w:rPr>
          <w:lang w:val="en-US"/>
        </w:rPr>
      </w:pPr>
    </w:p>
    <w:p w:rsidR="007B69E7" w:rsidRPr="001619C9" w:rsidRDefault="007B69E7" w:rsidP="00590F9B">
      <w:pPr>
        <w:tabs>
          <w:tab w:val="left" w:pos="1140"/>
        </w:tabs>
      </w:pPr>
    </w:p>
    <w:p w:rsidR="007B69E7" w:rsidRDefault="007B69E7" w:rsidP="001619C9">
      <w:pPr>
        <w:pStyle w:val="NormalWeb"/>
        <w:spacing w:before="0" w:beforeAutospacing="0" w:after="0" w:afterAutospacing="0"/>
        <w:rPr>
          <w:b/>
          <w:bCs/>
        </w:rPr>
      </w:pPr>
    </w:p>
    <w:p w:rsidR="007B69E7" w:rsidRPr="001619C9" w:rsidRDefault="007B69E7" w:rsidP="001619C9">
      <w:pPr>
        <w:pStyle w:val="NormalWeb"/>
        <w:spacing w:before="0" w:beforeAutospacing="0" w:after="0" w:afterAutospacing="0"/>
        <w:rPr>
          <w:b/>
          <w:bCs/>
        </w:rPr>
      </w:pPr>
      <w:r w:rsidRPr="001619C9">
        <w:rPr>
          <w:b/>
          <w:bCs/>
        </w:rPr>
        <w:t>Задание 4.</w:t>
      </w:r>
    </w:p>
    <w:p w:rsidR="007B69E7" w:rsidRDefault="007B69E7" w:rsidP="001619C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19C9">
        <w:rPr>
          <w:rFonts w:ascii="Times New Roman" w:hAnsi="Times New Roman"/>
          <w:b/>
          <w:sz w:val="24"/>
          <w:szCs w:val="24"/>
        </w:rPr>
        <w:t xml:space="preserve">Найдите и подчеркните лишнее слово. Что объединяет оставшиеся понятия?  </w:t>
      </w:r>
    </w:p>
    <w:p w:rsidR="007B69E7" w:rsidRPr="001619C9" w:rsidRDefault="007B69E7" w:rsidP="001619C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9C9"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7B69E7" w:rsidRPr="00803FED" w:rsidRDefault="007B69E7" w:rsidP="001619C9">
      <w:pPr>
        <w:pStyle w:val="ListParagraph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9C9">
        <w:rPr>
          <w:rFonts w:ascii="Times New Roman" w:hAnsi="Times New Roman"/>
          <w:sz w:val="24"/>
          <w:szCs w:val="24"/>
        </w:rPr>
        <w:t xml:space="preserve">марина, натюрморт, анималистка, портрет, пейзаж, </w:t>
      </w:r>
      <w:r w:rsidRPr="00803FED">
        <w:rPr>
          <w:rFonts w:ascii="Times New Roman" w:hAnsi="Times New Roman"/>
          <w:sz w:val="24"/>
          <w:szCs w:val="24"/>
        </w:rPr>
        <w:t>анфилада  ________________________________________________________</w:t>
      </w:r>
    </w:p>
    <w:p w:rsidR="007B69E7" w:rsidRPr="00803FED" w:rsidRDefault="007B69E7" w:rsidP="001619C9">
      <w:pPr>
        <w:pStyle w:val="ListParagraph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FED">
        <w:rPr>
          <w:rFonts w:ascii="Times New Roman" w:hAnsi="Times New Roman"/>
          <w:sz w:val="24"/>
          <w:szCs w:val="24"/>
        </w:rPr>
        <w:t>новелла, ода, элегия, партитура, миф, эпиграмма  ________________________________________________________</w:t>
      </w:r>
    </w:p>
    <w:p w:rsidR="007B69E7" w:rsidRPr="001619C9" w:rsidRDefault="007B69E7" w:rsidP="001619C9">
      <w:pPr>
        <w:pStyle w:val="ListParagraph"/>
        <w:widowControl w:val="0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3FED">
        <w:rPr>
          <w:rFonts w:ascii="Times New Roman" w:hAnsi="Times New Roman"/>
          <w:sz w:val="24"/>
          <w:szCs w:val="24"/>
        </w:rPr>
        <w:t>кантата, ноктюрн, оратория, рапсодия, либретто,</w:t>
      </w:r>
      <w:r w:rsidRPr="001619C9">
        <w:rPr>
          <w:rFonts w:ascii="Times New Roman" w:hAnsi="Times New Roman"/>
          <w:sz w:val="24"/>
          <w:szCs w:val="24"/>
        </w:rPr>
        <w:t xml:space="preserve"> сюита  _______________________________________________________</w:t>
      </w:r>
    </w:p>
    <w:p w:rsidR="007B69E7" w:rsidRPr="00255E52" w:rsidRDefault="007B69E7" w:rsidP="001619C9">
      <w:pPr>
        <w:tabs>
          <w:tab w:val="left" w:pos="1140"/>
        </w:tabs>
        <w:spacing w:after="0"/>
      </w:pPr>
    </w:p>
    <w:p w:rsidR="007B69E7" w:rsidRPr="00AB773E" w:rsidRDefault="007B69E7" w:rsidP="00AB773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5</w:t>
      </w:r>
      <w:r w:rsidRPr="00AB773E">
        <w:rPr>
          <w:rFonts w:ascii="Times New Roman" w:hAnsi="Times New Roman"/>
          <w:b/>
          <w:sz w:val="24"/>
          <w:szCs w:val="24"/>
        </w:rPr>
        <w:t>.  Даны изображения трех произведений искусства.</w:t>
      </w:r>
    </w:p>
    <w:p w:rsidR="007B69E7" w:rsidRPr="00AB773E" w:rsidRDefault="007B69E7" w:rsidP="00AB773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Напишите:</w:t>
      </w:r>
    </w:p>
    <w:p w:rsidR="007B69E7" w:rsidRDefault="007B69E7" w:rsidP="00575D7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Их названия;</w:t>
      </w:r>
      <w:r w:rsidRPr="00575D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Автор</w:t>
      </w:r>
      <w:r w:rsidRPr="00AB773E">
        <w:rPr>
          <w:rFonts w:ascii="Times New Roman" w:hAnsi="Times New Roman"/>
          <w:sz w:val="24"/>
          <w:szCs w:val="24"/>
        </w:rPr>
        <w:t>;</w:t>
      </w:r>
    </w:p>
    <w:p w:rsidR="007B69E7" w:rsidRPr="00AB773E" w:rsidRDefault="007B69E7" w:rsidP="00575D7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К какой стране или культуре они относятся;</w:t>
      </w:r>
    </w:p>
    <w:p w:rsidR="007B69E7" w:rsidRPr="00AB773E" w:rsidRDefault="007B69E7" w:rsidP="00575D7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773E">
        <w:rPr>
          <w:rFonts w:ascii="Times New Roman" w:hAnsi="Times New Roman"/>
          <w:sz w:val="24"/>
          <w:szCs w:val="24"/>
        </w:rPr>
        <w:t>Время их создания;</w:t>
      </w:r>
    </w:p>
    <w:p w:rsidR="007B69E7" w:rsidRPr="009E48B2" w:rsidRDefault="007B69E7" w:rsidP="009E48B2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48B2">
        <w:rPr>
          <w:rFonts w:ascii="Times New Roman" w:hAnsi="Times New Roman"/>
          <w:sz w:val="24"/>
          <w:szCs w:val="24"/>
        </w:rPr>
        <w:t>4.Напишите не менее 15 понятий или содержащих их словосочетаний, которые понадобятся для описания запечатленного на репродукции образа.</w:t>
      </w:r>
    </w:p>
    <w:p w:rsidR="007B69E7" w:rsidRPr="00AB773E" w:rsidRDefault="007B69E7" w:rsidP="00AB773E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6"/>
        <w:gridCol w:w="2446"/>
        <w:gridCol w:w="4039"/>
      </w:tblGrid>
      <w:tr w:rsidR="007B69E7" w:rsidRPr="00692893" w:rsidTr="00692893"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  <w:r w:rsidRPr="00692893">
              <w:rPr>
                <w:noProof/>
                <w:sz w:val="28"/>
              </w:rPr>
              <w:pict>
                <v:shape id="Рисунок 1" o:spid="_x0000_i1027" type="#_x0000_t75" style="width:141.75pt;height:165.75pt;visibility:visible">
                  <v:imagedata r:id="rId21" o:title=""/>
                </v:shape>
              </w:pict>
            </w:r>
          </w:p>
        </w:tc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  <w:r w:rsidRPr="00692893">
              <w:rPr>
                <w:noProof/>
                <w:sz w:val="28"/>
              </w:rPr>
              <w:pict>
                <v:shape id="Рисунок 2" o:spid="_x0000_i1028" type="#_x0000_t75" style="width:108pt;height:193.5pt;visibility:visible">
                  <v:imagedata r:id="rId22" o:title=""/>
                </v:shape>
              </w:pict>
            </w:r>
          </w:p>
        </w:tc>
        <w:tc>
          <w:tcPr>
            <w:tcW w:w="3474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  <w:r w:rsidRPr="00692893">
              <w:rPr>
                <w:noProof/>
                <w:sz w:val="28"/>
              </w:rPr>
              <w:pict>
                <v:shape id="_x0000_i1029" type="#_x0000_t75" style="width:191.25pt;height:136.5pt;visibility:visible">
                  <v:imagedata r:id="rId23" o:title=""/>
                </v:shape>
              </w:pict>
            </w:r>
          </w:p>
        </w:tc>
      </w:tr>
      <w:tr w:rsidR="007B69E7" w:rsidRPr="00692893" w:rsidTr="00692893"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89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89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74" w:type="dxa"/>
          </w:tcPr>
          <w:p w:rsidR="007B69E7" w:rsidRPr="00692893" w:rsidRDefault="007B69E7" w:rsidP="006928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289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</w:tr>
      <w:tr w:rsidR="007B69E7" w:rsidRPr="00692893" w:rsidTr="00692893"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3473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3474" w:type="dxa"/>
          </w:tcPr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  <w:p w:rsidR="007B69E7" w:rsidRPr="00692893" w:rsidRDefault="007B69E7" w:rsidP="00692893">
            <w:pPr>
              <w:spacing w:after="0" w:line="240" w:lineRule="auto"/>
              <w:jc w:val="both"/>
              <w:rPr>
                <w:sz w:val="28"/>
              </w:rPr>
            </w:pPr>
          </w:p>
        </w:tc>
      </w:tr>
    </w:tbl>
    <w:p w:rsidR="007B69E7" w:rsidRPr="00255E52" w:rsidRDefault="007B69E7" w:rsidP="00590F9B">
      <w:pPr>
        <w:tabs>
          <w:tab w:val="left" w:pos="1140"/>
        </w:tabs>
      </w:pPr>
    </w:p>
    <w:p w:rsidR="007B69E7" w:rsidRPr="00255E52" w:rsidRDefault="007B69E7" w:rsidP="00590F9B">
      <w:pPr>
        <w:tabs>
          <w:tab w:val="left" w:pos="1140"/>
        </w:tabs>
      </w:pPr>
    </w:p>
    <w:p w:rsidR="007B69E7" w:rsidRPr="00255E52" w:rsidRDefault="007B69E7" w:rsidP="00590F9B">
      <w:pPr>
        <w:tabs>
          <w:tab w:val="left" w:pos="1140"/>
        </w:tabs>
      </w:pPr>
    </w:p>
    <w:p w:rsidR="007B69E7" w:rsidRPr="00C768F5" w:rsidRDefault="007B69E7" w:rsidP="00C768F5">
      <w:pPr>
        <w:tabs>
          <w:tab w:val="left" w:pos="1140"/>
        </w:tabs>
        <w:jc w:val="both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b/>
          <w:sz w:val="24"/>
          <w:szCs w:val="24"/>
        </w:rPr>
        <w:t>Задание 6.</w:t>
      </w:r>
      <w:r w:rsidRPr="00C768F5">
        <w:rPr>
          <w:rFonts w:ascii="Times New Roman" w:hAnsi="Times New Roman"/>
          <w:sz w:val="24"/>
          <w:szCs w:val="24"/>
        </w:rPr>
        <w:t xml:space="preserve"> Определите произведение, о котором говорится в предложенном тексте? Какие узнаваемые черты образа помогают вам найти ответ?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786"/>
        <w:jc w:val="right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Виктор Василенко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Три ангела, три странника у дуба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Мамврийского. Какая тишина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от них исходит! Как, озарена,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сияет глубь иконы! Сердцу любы </w:t>
      </w: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давно. Печалью мягкой светят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глаза у одного, и нежный лик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его задумчив, он главой поник: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в другом – величие; строг и светел третий! </w:t>
      </w: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Пред ними чаша. Посохи свои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поставили. Пред вещей тайной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дух замирает. Тихи, не случайны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сейчас их речи, полные любви. </w:t>
      </w: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Они здесь близко. В мир сошли печали,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чтоб осенить покровом и спасти, - </w:t>
      </w:r>
    </w:p>
    <w:p w:rsidR="007B69E7" w:rsidRPr="00C768F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 xml:space="preserve">три странника из озарённой дали, </w:t>
      </w: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C768F5">
        <w:rPr>
          <w:rFonts w:ascii="Times New Roman" w:hAnsi="Times New Roman"/>
          <w:sz w:val="24"/>
          <w:szCs w:val="24"/>
        </w:rPr>
        <w:t>вкушающие хлеб и соль в пути.</w:t>
      </w: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b/>
          <w:sz w:val="24"/>
          <w:szCs w:val="24"/>
        </w:rPr>
      </w:pPr>
      <w:r w:rsidRPr="009672D5">
        <w:rPr>
          <w:rFonts w:ascii="Times New Roman" w:hAnsi="Times New Roman"/>
          <w:b/>
          <w:sz w:val="24"/>
          <w:szCs w:val="24"/>
        </w:rPr>
        <w:t xml:space="preserve">Задание 6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672D5">
        <w:rPr>
          <w:rFonts w:ascii="Times New Roman" w:hAnsi="Times New Roman"/>
          <w:sz w:val="24"/>
          <w:szCs w:val="24"/>
        </w:rPr>
        <w:t>Укажите динамические оттенки, характеризующие громкое звучание</w:t>
      </w:r>
    </w:p>
    <w:p w:rsidR="007B69E7" w:rsidRPr="009672D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9672D5">
        <w:rPr>
          <w:rFonts w:ascii="Times New Roman" w:hAnsi="Times New Roman"/>
          <w:sz w:val="24"/>
          <w:szCs w:val="24"/>
        </w:rPr>
        <w:t>) пиано</w:t>
      </w:r>
    </w:p>
    <w:p w:rsidR="007B69E7" w:rsidRPr="009672D5" w:rsidRDefault="007B69E7" w:rsidP="009672D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9672D5">
        <w:rPr>
          <w:rFonts w:ascii="Times New Roman" w:hAnsi="Times New Roman"/>
          <w:sz w:val="24"/>
          <w:szCs w:val="24"/>
        </w:rPr>
        <w:t>Б) фортэ</w:t>
      </w:r>
    </w:p>
    <w:p w:rsidR="007B69E7" w:rsidRPr="009672D5" w:rsidRDefault="007B69E7" w:rsidP="009672D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9672D5">
        <w:rPr>
          <w:rFonts w:ascii="Times New Roman" w:hAnsi="Times New Roman"/>
          <w:sz w:val="24"/>
          <w:szCs w:val="24"/>
        </w:rPr>
        <w:t>В) меццо пиано</w:t>
      </w:r>
    </w:p>
    <w:p w:rsidR="007B69E7" w:rsidRDefault="007B69E7" w:rsidP="009672D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9672D5">
        <w:rPr>
          <w:rFonts w:ascii="Times New Roman" w:hAnsi="Times New Roman"/>
          <w:sz w:val="24"/>
          <w:szCs w:val="24"/>
        </w:rPr>
        <w:t>Г) фортиссимо</w:t>
      </w:r>
    </w:p>
    <w:p w:rsidR="007B69E7" w:rsidRDefault="007B69E7" w:rsidP="009672D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Pr="009672D5" w:rsidRDefault="007B69E7" w:rsidP="009672D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  <w:r w:rsidRPr="00611CBD">
        <w:rPr>
          <w:rFonts w:ascii="Times New Roman" w:hAnsi="Times New Roman"/>
          <w:b/>
          <w:sz w:val="24"/>
          <w:szCs w:val="24"/>
        </w:rPr>
        <w:t>Задание 7</w:t>
      </w:r>
      <w:r>
        <w:rPr>
          <w:rFonts w:ascii="Times New Roman" w:hAnsi="Times New Roman"/>
          <w:sz w:val="24"/>
          <w:szCs w:val="24"/>
        </w:rPr>
        <w:t>.  Какие особенности музыкального языка и манеры исполнения вокальных номеров отличают мюзикл от оперы?</w:t>
      </w:r>
    </w:p>
    <w:p w:rsidR="007B69E7" w:rsidRPr="009672D5" w:rsidRDefault="007B69E7" w:rsidP="00C768F5">
      <w:pPr>
        <w:pStyle w:val="ListParagraph"/>
        <w:tabs>
          <w:tab w:val="left" w:pos="1140"/>
        </w:tabs>
        <w:ind w:left="360"/>
        <w:rPr>
          <w:rFonts w:ascii="Times New Roman" w:hAnsi="Times New Roman"/>
          <w:sz w:val="24"/>
          <w:szCs w:val="24"/>
        </w:rPr>
      </w:pPr>
    </w:p>
    <w:p w:rsidR="007B69E7" w:rsidRPr="00255E52" w:rsidRDefault="007B69E7" w:rsidP="00590F9B">
      <w:pPr>
        <w:tabs>
          <w:tab w:val="left" w:pos="1140"/>
        </w:tabs>
      </w:pPr>
    </w:p>
    <w:p w:rsidR="007B69E7" w:rsidRPr="00255E52" w:rsidRDefault="007B69E7" w:rsidP="00590F9B">
      <w:pPr>
        <w:tabs>
          <w:tab w:val="left" w:pos="1140"/>
        </w:tabs>
      </w:pPr>
    </w:p>
    <w:p w:rsidR="007B69E7" w:rsidRPr="00255E52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Pr="00AB773E" w:rsidRDefault="007B69E7" w:rsidP="00590F9B">
      <w:pPr>
        <w:tabs>
          <w:tab w:val="left" w:pos="1140"/>
        </w:tabs>
      </w:pPr>
    </w:p>
    <w:p w:rsidR="007B69E7" w:rsidRDefault="007B69E7" w:rsidP="00590F9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7B69E7" w:rsidRDefault="007B69E7" w:rsidP="00590F9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7B69E7" w:rsidRPr="001867F1" w:rsidRDefault="007B69E7" w:rsidP="00590F9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7B69E7" w:rsidRPr="001867F1" w:rsidRDefault="007B69E7" w:rsidP="00590F9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</w:p>
    <w:p w:rsidR="007B69E7" w:rsidRPr="00803FED" w:rsidRDefault="007B69E7" w:rsidP="00590F9B">
      <w:pPr>
        <w:tabs>
          <w:tab w:val="left" w:pos="1140"/>
        </w:tabs>
        <w:rPr>
          <w:rFonts w:ascii="Times New Roman" w:hAnsi="Times New Roman"/>
          <w:b/>
          <w:sz w:val="24"/>
          <w:szCs w:val="24"/>
          <w:u w:val="single"/>
        </w:rPr>
      </w:pPr>
      <w:r w:rsidRPr="00803FED">
        <w:rPr>
          <w:rFonts w:ascii="Times New Roman" w:hAnsi="Times New Roman"/>
          <w:b/>
          <w:sz w:val="24"/>
          <w:szCs w:val="24"/>
          <w:u w:val="single"/>
        </w:rPr>
        <w:t>Ответы, оценка задания.</w:t>
      </w:r>
    </w:p>
    <w:p w:rsidR="007B69E7" w:rsidRPr="00435E19" w:rsidRDefault="007B69E7" w:rsidP="00590F9B">
      <w:pPr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  <w:r w:rsidRPr="00435E19">
        <w:rPr>
          <w:rFonts w:ascii="Times New Roman" w:hAnsi="Times New Roman"/>
          <w:b/>
          <w:sz w:val="24"/>
          <w:szCs w:val="24"/>
        </w:rPr>
        <w:t>Задание 1</w:t>
      </w:r>
    </w:p>
    <w:p w:rsidR="007B69E7" w:rsidRDefault="007B69E7" w:rsidP="00803FED">
      <w:pPr>
        <w:pStyle w:val="NormalWeb"/>
        <w:spacing w:before="0" w:beforeAutospacing="0" w:after="0" w:afterAutospacing="0"/>
      </w:pPr>
      <w:r>
        <w:t xml:space="preserve">1. Участник определяет название произведения искусства, указывает место (страну), время создания. По 2 балла за каждую позицию. 2+2+2=8баллов. </w:t>
      </w:r>
    </w:p>
    <w:p w:rsidR="007B69E7" w:rsidRDefault="007B69E7" w:rsidP="00803FED">
      <w:pPr>
        <w:pStyle w:val="NormalWeb"/>
        <w:spacing w:before="0" w:beforeAutospacing="0" w:after="0" w:afterAutospacing="0"/>
      </w:pPr>
      <w:r>
        <w:t xml:space="preserve">2. Узнает черты образа, выделяя их в тексте. По 1 баллу за черту. Максимально 12 баллов. </w:t>
      </w:r>
    </w:p>
    <w:p w:rsidR="007B69E7" w:rsidRDefault="007B69E7" w:rsidP="00803FED">
      <w:pPr>
        <w:pStyle w:val="NormalWeb"/>
        <w:spacing w:before="0" w:beforeAutospacing="0" w:after="0" w:afterAutospacing="0"/>
      </w:pPr>
      <w:r>
        <w:t xml:space="preserve">3. Грамотно и связно излагает ответ. 2 балла (За каждую ошибку снимается 1 балл, при ошибке в написании имени или названии – 2 балла). </w:t>
      </w:r>
    </w:p>
    <w:p w:rsidR="007B69E7" w:rsidRDefault="007B69E7" w:rsidP="00803FED">
      <w:pPr>
        <w:pStyle w:val="NormalWeb"/>
        <w:spacing w:before="0" w:beforeAutospacing="0" w:after="0" w:afterAutospacing="0"/>
      </w:pPr>
      <w:r>
        <w:t xml:space="preserve">4. Оправданно расширяет ответ в рамках поставленного вопроса. Максимально 2 балла. </w:t>
      </w:r>
    </w:p>
    <w:p w:rsidR="007B69E7" w:rsidRPr="002A0646" w:rsidRDefault="007B69E7" w:rsidP="00803FED">
      <w:pPr>
        <w:tabs>
          <w:tab w:val="left" w:pos="193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(</w:t>
      </w:r>
      <w:r w:rsidRPr="002A0646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Бюст Неферти́ти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— одно из наиболее известных произведений амаранского стиля и древнеегипетского искусства </w:t>
      </w:r>
      <w:r w:rsidRPr="002A0646">
        <w:rPr>
          <w:rFonts w:ascii="Times New Roman" w:hAnsi="Times New Roman"/>
          <w:sz w:val="24"/>
          <w:szCs w:val="24"/>
          <w:shd w:val="clear" w:color="auto" w:fill="FFFFFF"/>
        </w:rPr>
        <w:t xml:space="preserve"> стиля 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в целом, стилизованный скульптурный </w:t>
      </w:r>
      <w:r w:rsidRPr="002A0646">
        <w:rPr>
          <w:rFonts w:ascii="Times New Roman" w:hAnsi="Times New Roman"/>
          <w:sz w:val="24"/>
          <w:szCs w:val="24"/>
          <w:shd w:val="clear" w:color="auto" w:fill="FFFFFF"/>
        </w:rPr>
        <w:t>портрет Нефертити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супруги </w:t>
      </w:r>
      <w:r w:rsidRPr="002A0646">
        <w:rPr>
          <w:rFonts w:ascii="Times New Roman" w:hAnsi="Times New Roman"/>
          <w:sz w:val="24"/>
          <w:szCs w:val="24"/>
          <w:shd w:val="clear" w:color="auto" w:fill="FFFFFF"/>
        </w:rPr>
        <w:t>фараона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-реформатора </w:t>
      </w:r>
      <w:r w:rsidRPr="002A0646">
        <w:rPr>
          <w:rFonts w:ascii="Times New Roman" w:hAnsi="Times New Roman"/>
          <w:sz w:val="24"/>
          <w:szCs w:val="24"/>
          <w:shd w:val="clear" w:color="auto" w:fill="FFFFFF"/>
        </w:rPr>
        <w:t>Эхнатона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правившего в </w:t>
      </w:r>
      <w:r w:rsidRPr="002A0646">
        <w:rPr>
          <w:rFonts w:ascii="Times New Roman" w:hAnsi="Times New Roman"/>
          <w:sz w:val="24"/>
          <w:szCs w:val="24"/>
          <w:shd w:val="clear" w:color="auto" w:fill="FFFFFF"/>
        </w:rPr>
        <w:t xml:space="preserve"> Древнем Египте</w:t>
      </w:r>
      <w:r w:rsidRPr="002A064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приблизительно в 1351—1334 годах до нашей эры).</w:t>
      </w:r>
      <w:r w:rsidRPr="002A0646">
        <w:rPr>
          <w:rFonts w:ascii="Times New Roman" w:hAnsi="Times New Roman"/>
          <w:b/>
          <w:sz w:val="24"/>
          <w:szCs w:val="24"/>
        </w:rPr>
        <w:t xml:space="preserve"> </w:t>
      </w:r>
    </w:p>
    <w:p w:rsidR="007B69E7" w:rsidRDefault="007B69E7" w:rsidP="00435E19">
      <w:pPr>
        <w:tabs>
          <w:tab w:val="left" w:pos="193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B69E7" w:rsidRPr="001D7B1A" w:rsidRDefault="007B69E7" w:rsidP="00435E19">
      <w:pPr>
        <w:tabs>
          <w:tab w:val="left" w:pos="193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t>Задание</w:t>
      </w:r>
      <w:r w:rsidRPr="00435E19">
        <w:rPr>
          <w:rFonts w:ascii="Times New Roman" w:hAnsi="Times New Roman"/>
          <w:b/>
          <w:sz w:val="24"/>
          <w:szCs w:val="24"/>
        </w:rPr>
        <w:t xml:space="preserve"> 2.</w:t>
      </w:r>
    </w:p>
    <w:p w:rsidR="007B69E7" w:rsidRDefault="007B69E7" w:rsidP="00C24368">
      <w:pPr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Pr="00C24368">
        <w:rPr>
          <w:rFonts w:ascii="Times New Roman" w:hAnsi="Times New Roman"/>
          <w:sz w:val="24"/>
          <w:szCs w:val="24"/>
        </w:rPr>
        <w:t>За каждую правильную позицию (цифру, букву 1 балл всего 30 баллов)</w:t>
      </w:r>
    </w:p>
    <w:tbl>
      <w:tblPr>
        <w:tblW w:w="9524" w:type="dxa"/>
        <w:tblLook w:val="00A0"/>
      </w:tblPr>
      <w:tblGrid>
        <w:gridCol w:w="1843"/>
        <w:gridCol w:w="1528"/>
        <w:gridCol w:w="2920"/>
        <w:gridCol w:w="271"/>
        <w:gridCol w:w="2962"/>
      </w:tblGrid>
      <w:tr w:rsidR="007B69E7" w:rsidRPr="00692893" w:rsidTr="005A1EED">
        <w:trPr>
          <w:trHeight w:val="2382"/>
        </w:trPr>
        <w:tc>
          <w:tcPr>
            <w:tcW w:w="1963" w:type="dxa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А – литература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Б – живопись 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В – архитектура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Г – музыка 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Д – скульптура 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Е – иконопись 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Ж – кино 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 xml:space="preserve">З – театр </w:t>
            </w:r>
          </w:p>
        </w:tc>
        <w:tc>
          <w:tcPr>
            <w:tcW w:w="286" w:type="dxa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4" w:type="dxa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 – «Медный всадник»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2 – «Александр Невский»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3 – «Кармен»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4 – «Илиада»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5 – «Солярис»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6 – «Борис Годунов»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7 – «Последний день Помпеи»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8 – Зимний дворец</w:t>
            </w:r>
          </w:p>
        </w:tc>
        <w:tc>
          <w:tcPr>
            <w:tcW w:w="285" w:type="dxa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6" w:type="dxa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9 – «Весна»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10 – «Лунная ночь на Днепре»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11 – «Гамлет»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12 – «Сказка о золотом петушке»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13 – «Руслан и Людмила»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14 – «Мадонна Бенуа»</w:t>
            </w:r>
          </w:p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5F70">
              <w:rPr>
                <w:rFonts w:ascii="Times New Roman" w:hAnsi="Times New Roman"/>
                <w:sz w:val="24"/>
                <w:szCs w:val="24"/>
              </w:rPr>
              <w:t>15 – «Эгмонт»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Автор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Вид искусства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Произведение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М.П. Мусоргский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г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6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С.М. Эйзенштейн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ж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2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А.С. Пушкин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а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12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 xml:space="preserve">К.П. Брюллов 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б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7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А.А. Тарковский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ж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5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Ж. Бизе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г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3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М.И. Глинка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г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13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М. Фальконе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д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Л. да Винчи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б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14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У. Шекспир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, з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11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С. Боттичелли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б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9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 xml:space="preserve">Ф.Б. Растрелли 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8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47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 xml:space="preserve">Л. ван Бетховен 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г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15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Гомер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а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4</w:t>
            </w:r>
          </w:p>
        </w:tc>
      </w:tr>
      <w:tr w:rsidR="007B69E7" w:rsidRPr="00692893" w:rsidTr="005A1E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885" w:type="dxa"/>
          <w:trHeight w:val="262"/>
        </w:trPr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F5F70">
              <w:rPr>
                <w:rFonts w:ascii="Times New Roman" w:hAnsi="Times New Roman"/>
                <w:b/>
              </w:rPr>
              <w:t>А.О. Куинджи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б</w:t>
            </w:r>
          </w:p>
        </w:tc>
        <w:tc>
          <w:tcPr>
            <w:tcW w:w="0" w:type="auto"/>
          </w:tcPr>
          <w:p w:rsidR="007B69E7" w:rsidRPr="000F5F70" w:rsidRDefault="007B69E7" w:rsidP="00DD1742">
            <w:pPr>
              <w:spacing w:after="0" w:line="240" w:lineRule="auto"/>
              <w:rPr>
                <w:rFonts w:ascii="Times New Roman" w:hAnsi="Times New Roman"/>
              </w:rPr>
            </w:pPr>
            <w:r w:rsidRPr="000F5F70">
              <w:rPr>
                <w:rFonts w:ascii="Times New Roman" w:hAnsi="Times New Roman"/>
              </w:rPr>
              <w:t>10</w:t>
            </w:r>
          </w:p>
        </w:tc>
      </w:tr>
    </w:tbl>
    <w:p w:rsidR="007B69E7" w:rsidRDefault="007B69E7" w:rsidP="00C24368">
      <w:pPr>
        <w:jc w:val="both"/>
        <w:rPr>
          <w:rFonts w:ascii="Times New Roman" w:hAnsi="Times New Roman"/>
          <w:b/>
          <w:sz w:val="24"/>
          <w:szCs w:val="24"/>
        </w:rPr>
      </w:pPr>
    </w:p>
    <w:p w:rsidR="007B69E7" w:rsidRDefault="007B69E7" w:rsidP="00C24368">
      <w:pPr>
        <w:jc w:val="both"/>
        <w:rPr>
          <w:rFonts w:ascii="Times New Roman" w:hAnsi="Times New Roman"/>
          <w:b/>
          <w:sz w:val="24"/>
          <w:szCs w:val="24"/>
        </w:rPr>
      </w:pPr>
    </w:p>
    <w:p w:rsidR="007B69E7" w:rsidRDefault="007B69E7" w:rsidP="00C24368">
      <w:pPr>
        <w:jc w:val="both"/>
        <w:rPr>
          <w:rFonts w:ascii="Times New Roman" w:hAnsi="Times New Roman"/>
          <w:sz w:val="24"/>
          <w:szCs w:val="24"/>
        </w:rPr>
      </w:pPr>
      <w:r w:rsidRPr="00C24368">
        <w:rPr>
          <w:rFonts w:ascii="Times New Roman" w:hAnsi="Times New Roman"/>
          <w:b/>
          <w:sz w:val="24"/>
          <w:szCs w:val="24"/>
        </w:rPr>
        <w:t>Задание 3.</w:t>
      </w:r>
      <w:r w:rsidRPr="00C24368">
        <w:rPr>
          <w:rFonts w:ascii="Times New Roman" w:hAnsi="Times New Roman"/>
          <w:sz w:val="24"/>
          <w:szCs w:val="24"/>
        </w:rPr>
        <w:t xml:space="preserve"> За задание под а) 3 балла,  под б) 1 ба</w:t>
      </w:r>
      <w:r>
        <w:rPr>
          <w:rFonts w:ascii="Times New Roman" w:hAnsi="Times New Roman"/>
          <w:sz w:val="24"/>
          <w:szCs w:val="24"/>
        </w:rPr>
        <w:t>лл,  под в) за полное описание 5 баллов</w:t>
      </w:r>
      <w:r w:rsidRPr="00C24368">
        <w:rPr>
          <w:rFonts w:ascii="Times New Roman" w:hAnsi="Times New Roman"/>
          <w:sz w:val="24"/>
          <w:szCs w:val="24"/>
        </w:rPr>
        <w:t>.</w:t>
      </w:r>
    </w:p>
    <w:p w:rsidR="007B69E7" w:rsidRDefault="007B69E7" w:rsidP="009C5FAD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</w:t>
      </w:r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>14</w:t>
      </w:r>
    </w:p>
    <w:p w:rsidR="007B69E7" w:rsidRPr="0058305B" w:rsidRDefault="007B69E7" w:rsidP="0058305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“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Медный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всадник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”  (Этьен-Морис </w:t>
      </w:r>
      <w:r w:rsidRPr="0058305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Фальконе</w:t>
      </w:r>
      <w:r w:rsidRPr="005830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). </w:t>
      </w:r>
      <w:r w:rsidRPr="0058305B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  <w:t>Памятник Петру I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бронзовый монумент всадника 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вздыбленном коне, взлетевшем на вершину скалы, больше</w:t>
      </w:r>
      <w:r w:rsidRPr="0058305B">
        <w:rPr>
          <w:rFonts w:ascii="Times New Roman" w:hAnsi="Times New Roman"/>
          <w:color w:val="000000"/>
          <w:sz w:val="24"/>
          <w:szCs w:val="24"/>
        </w:rPr>
        <w:br/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известный благодаря поэме Александра Сергеевича Пушкина как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</w:t>
      </w:r>
      <w:r w:rsidRPr="0058305B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  <w:t>Медный всадник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- неотъемлемая часть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архитектурного ансамбля и один из самых ярких символов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Санкт-Петербурга. </w:t>
      </w:r>
    </w:p>
    <w:p w:rsidR="007B69E7" w:rsidRPr="0058305B" w:rsidRDefault="007B69E7" w:rsidP="0058305B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5830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скалу, перед которой разверзлась бездна, стремительно вбегает могучий конь. Всадник натягивает поводья, поднимая животное на дыбы, при этом вся его фигура олицетворяет уверенность и спокойствие. По мнению Фальконе, именно таким был Петр I - герой, воин, но и преобразователь. Рукой он указывает на дали, которые будут ему подвластны. Борьба с силами природы, не слишком прозорливыми людьми, предрассудками для него является смыслом жизни. При создании скульптуры Екатерина хотела видеть Петра в качестве великого императора, т. е. образцом могли быть римские статуи. Царь должен восседать на коне, держа в руках скипетр и державу, при этом соответствие античным героям придавалось с помощью одежды. Фальконе был категорически против, он говорил, что русский государь не может носить тунику, так же как Юлий Цезарь кафтан. Петр предстает в длинной русской рубахе, которую закрывает развевающийся на ветру плащ, - именно так выглядит Медный всадник. Описание памятника невозможно без некоторых символов, внесенных Фальконе в основную композицию. Например, Петр сидит не в седле, в этом качестве выступает шкура медведя. Ее значение трактуется как принадлежность к нации, народу, который царь ведет за собой. Змея под копытами коня символизирует коварство, вражду, невежество, побежденные Петром. </w:t>
      </w:r>
    </w:p>
    <w:p w:rsidR="007B69E7" w:rsidRPr="001619C9" w:rsidRDefault="007B69E7" w:rsidP="00C24368">
      <w:pPr>
        <w:tabs>
          <w:tab w:val="left" w:pos="1140"/>
        </w:tabs>
        <w:jc w:val="both"/>
        <w:rPr>
          <w:rFonts w:ascii="Times New Roman" w:hAnsi="Times New Roman"/>
          <w:sz w:val="24"/>
          <w:szCs w:val="24"/>
        </w:rPr>
      </w:pPr>
      <w:r w:rsidRPr="00C24368">
        <w:rPr>
          <w:rFonts w:ascii="Times New Roman" w:hAnsi="Times New Roman"/>
          <w:b/>
          <w:sz w:val="24"/>
          <w:szCs w:val="24"/>
        </w:rPr>
        <w:t>Задание 4.</w:t>
      </w:r>
      <w:r w:rsidRPr="00975F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1619C9">
        <w:rPr>
          <w:rFonts w:ascii="Times New Roman" w:hAnsi="Times New Roman"/>
          <w:sz w:val="24"/>
          <w:szCs w:val="24"/>
        </w:rPr>
        <w:t>а каждое выделенное лишнее слово 1 балл,  за каждое пояснение ещё 1 балл (всего 6 баллов)</w:t>
      </w:r>
    </w:p>
    <w:p w:rsidR="007B69E7" w:rsidRPr="001412BC" w:rsidRDefault="007B69E7" w:rsidP="001412BC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5398">
        <w:rPr>
          <w:rFonts w:ascii="Times New Roman" w:hAnsi="Times New Roman"/>
          <w:sz w:val="24"/>
          <w:szCs w:val="24"/>
        </w:rPr>
        <w:t>1.</w:t>
      </w:r>
      <w:r w:rsidRPr="001412B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1412B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анфилада (анфиладное построение), - ряд залов, комнат, последовательно примыкающих друг к другу; входные проёмы обычно расположены по одной оси.</w:t>
      </w:r>
    </w:p>
    <w:p w:rsidR="007B69E7" w:rsidRPr="003A5398" w:rsidRDefault="007B69E7" w:rsidP="001412BC">
      <w:pPr>
        <w:tabs>
          <w:tab w:val="left" w:pos="1140"/>
        </w:tabs>
        <w:spacing w:after="0"/>
        <w:rPr>
          <w:rFonts w:ascii="Times New Roman" w:hAnsi="Times New Roman"/>
          <w:sz w:val="24"/>
          <w:szCs w:val="24"/>
        </w:rPr>
      </w:pPr>
      <w:r w:rsidRPr="003A5398">
        <w:rPr>
          <w:rFonts w:ascii="Times New Roman" w:hAnsi="Times New Roman"/>
          <w:sz w:val="24"/>
          <w:szCs w:val="24"/>
        </w:rPr>
        <w:t>2</w:t>
      </w:r>
      <w:r w:rsidRPr="003A5398">
        <w:t>.</w:t>
      </w:r>
      <w:r w:rsidRPr="003A5398">
        <w:rPr>
          <w:rFonts w:ascii="Arial" w:hAnsi="Arial" w:cs="Arial"/>
          <w:b/>
          <w:bCs/>
          <w:color w:val="333333"/>
          <w:sz w:val="27"/>
          <w:szCs w:val="27"/>
        </w:rPr>
        <w:t xml:space="preserve"> </w:t>
      </w:r>
      <w:r w:rsidRPr="001412BC">
        <w:rPr>
          <w:rFonts w:ascii="Times New Roman" w:hAnsi="Times New Roman"/>
          <w:bCs/>
          <w:color w:val="333333"/>
          <w:sz w:val="24"/>
          <w:szCs w:val="24"/>
        </w:rPr>
        <w:t>Партиту́ра</w:t>
      </w:r>
      <w:r w:rsidRPr="003A5398">
        <w:rPr>
          <w:rFonts w:ascii="Times New Roman" w:hAnsi="Times New Roman"/>
          <w:color w:val="333333"/>
          <w:sz w:val="24"/>
          <w:szCs w:val="24"/>
        </w:rPr>
        <w:t> в музыке</w:t>
      </w:r>
      <w:r w:rsidRPr="003A5398">
        <w:rPr>
          <w:rFonts w:ascii="Times New Roman" w:hAnsi="Times New Roman"/>
          <w:color w:val="FFFFFF"/>
          <w:sz w:val="24"/>
          <w:szCs w:val="24"/>
          <w:shd w:val="clear" w:color="auto" w:fill="F3F1ED"/>
        </w:rPr>
        <w:t xml:space="preserve"> </w:t>
      </w:r>
      <w:r w:rsidRPr="003A5398">
        <w:rPr>
          <w:rFonts w:ascii="Times New Roman" w:hAnsi="Times New Roman"/>
          <w:color w:val="333333"/>
          <w:sz w:val="24"/>
          <w:szCs w:val="24"/>
        </w:rPr>
        <w:t>— нотная запись многоголосного музыкального произведения</w:t>
      </w:r>
      <w:r w:rsidRPr="003A5398">
        <w:rPr>
          <w:rFonts w:ascii="Times New Roman" w:hAnsi="Times New Roman"/>
          <w:color w:val="333333"/>
          <w:sz w:val="24"/>
          <w:szCs w:val="24"/>
          <w:shd w:val="clear" w:color="auto" w:fill="F3F1ED"/>
        </w:rPr>
        <w:t xml:space="preserve">, </w:t>
      </w:r>
      <w:r w:rsidRPr="003A5398">
        <w:rPr>
          <w:rFonts w:ascii="Times New Roman" w:hAnsi="Times New Roman"/>
          <w:color w:val="333333"/>
          <w:sz w:val="24"/>
          <w:szCs w:val="24"/>
        </w:rPr>
        <w:t>предназначенного для исполнения ансамблем, хором или оркестром, в которой все партии (голоса) одна над другой даны в определённом порядке</w:t>
      </w:r>
      <w:r w:rsidRPr="003A5398">
        <w:rPr>
          <w:rFonts w:ascii="Times New Roman" w:hAnsi="Times New Roman"/>
          <w:color w:val="333333"/>
          <w:sz w:val="24"/>
          <w:szCs w:val="24"/>
          <w:shd w:val="clear" w:color="auto" w:fill="F3F1ED"/>
        </w:rPr>
        <w:t>.</w:t>
      </w:r>
    </w:p>
    <w:p w:rsidR="007B69E7" w:rsidRPr="000C1B4F" w:rsidRDefault="007B69E7" w:rsidP="00590F9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  <w:r w:rsidRPr="001412BC">
        <w:rPr>
          <w:rFonts w:ascii="Times New Roman" w:hAnsi="Times New Roman"/>
          <w:sz w:val="24"/>
          <w:szCs w:val="24"/>
        </w:rPr>
        <w:t>3.</w:t>
      </w:r>
      <w:r w:rsidRPr="001412BC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 Либретто</w:t>
      </w:r>
      <w:r w:rsidRPr="001412B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— литературная основа большого вокального (и не только) сочинения, светского или духовного характера, например, оперы, балета, оперетты, оратории, кантаты, мюзикла.</w:t>
      </w:r>
    </w:p>
    <w:p w:rsidR="007B69E7" w:rsidRPr="009E48B2" w:rsidRDefault="007B69E7" w:rsidP="009E48B2">
      <w:pPr>
        <w:tabs>
          <w:tab w:val="left" w:pos="1140"/>
        </w:tabs>
        <w:spacing w:after="0"/>
        <w:rPr>
          <w:rFonts w:ascii="Times New Roman" w:hAnsi="Times New Roman"/>
          <w:sz w:val="24"/>
          <w:szCs w:val="24"/>
        </w:rPr>
      </w:pPr>
      <w:r w:rsidRPr="000C1B4F">
        <w:rPr>
          <w:rFonts w:ascii="Times New Roman" w:hAnsi="Times New Roman"/>
          <w:b/>
          <w:sz w:val="24"/>
          <w:szCs w:val="24"/>
        </w:rPr>
        <w:t>Задание 5.</w:t>
      </w:r>
      <w:r w:rsidRPr="009E48B2">
        <w:t xml:space="preserve"> </w:t>
      </w:r>
      <w:r w:rsidRPr="009E48B2">
        <w:rPr>
          <w:rFonts w:ascii="Times New Roman" w:hAnsi="Times New Roman"/>
          <w:sz w:val="24"/>
          <w:szCs w:val="24"/>
        </w:rPr>
        <w:t>За 1-3 вопросы по 1 баллу, за 4 вопрос до 30 баллов</w:t>
      </w:r>
    </w:p>
    <w:p w:rsidR="007B69E7" w:rsidRPr="0035335B" w:rsidRDefault="007B69E7" w:rsidP="0035335B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335B">
        <w:rPr>
          <w:rFonts w:ascii="Times New Roman" w:hAnsi="Times New Roman"/>
          <w:sz w:val="24"/>
          <w:szCs w:val="24"/>
        </w:rPr>
        <w:t xml:space="preserve">1.Мона Лиза,  </w:t>
      </w:r>
      <w:r w:rsidRPr="003533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Леонардо да Винчи, Италия, 1503-1516 </w:t>
      </w:r>
    </w:p>
    <w:p w:rsidR="007B69E7" w:rsidRPr="0035335B" w:rsidRDefault="007B69E7" w:rsidP="0035335B">
      <w:pPr>
        <w:tabs>
          <w:tab w:val="left" w:pos="1140"/>
        </w:tabs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35335B">
        <w:rPr>
          <w:rFonts w:ascii="Times New Roman" w:hAnsi="Times New Roman"/>
          <w:sz w:val="24"/>
          <w:szCs w:val="24"/>
        </w:rPr>
        <w:t>2.</w:t>
      </w:r>
      <w:r w:rsidRPr="003533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«Давид», Микеланджело, Италия,1504</w:t>
      </w:r>
    </w:p>
    <w:p w:rsidR="007B69E7" w:rsidRPr="0035335B" w:rsidRDefault="007B69E7" w:rsidP="0035335B">
      <w:pPr>
        <w:tabs>
          <w:tab w:val="left" w:pos="11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335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3. «Три богатыря», В.В. Васнецов, Россия,1898</w:t>
      </w:r>
    </w:p>
    <w:p w:rsidR="007B69E7" w:rsidRDefault="007B69E7" w:rsidP="0035335B">
      <w:pPr>
        <w:tabs>
          <w:tab w:val="left" w:pos="1140"/>
        </w:tabs>
        <w:rPr>
          <w:rFonts w:ascii="Times New Roman" w:hAnsi="Times New Roman"/>
          <w:b/>
          <w:sz w:val="24"/>
          <w:szCs w:val="24"/>
        </w:rPr>
      </w:pPr>
    </w:p>
    <w:p w:rsidR="007B69E7" w:rsidRPr="0035335B" w:rsidRDefault="007B69E7" w:rsidP="0035335B">
      <w:pPr>
        <w:tabs>
          <w:tab w:val="left" w:pos="11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6</w:t>
      </w:r>
      <w:r w:rsidRPr="000C1B4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335B">
        <w:rPr>
          <w:rFonts w:ascii="Times New Roman" w:hAnsi="Times New Roman"/>
          <w:sz w:val="24"/>
          <w:szCs w:val="24"/>
        </w:rPr>
        <w:t>Андрей Рублев</w:t>
      </w:r>
      <w:r w:rsidRPr="009672D5">
        <w:rPr>
          <w:rFonts w:ascii="Times New Roman" w:hAnsi="Times New Roman"/>
          <w:sz w:val="24"/>
          <w:szCs w:val="24"/>
        </w:rPr>
        <w:t xml:space="preserve">, </w:t>
      </w:r>
      <w:r w:rsidRPr="0035335B">
        <w:rPr>
          <w:rFonts w:ascii="Times New Roman" w:hAnsi="Times New Roman"/>
          <w:sz w:val="24"/>
          <w:szCs w:val="24"/>
        </w:rPr>
        <w:t>«Троица»</w:t>
      </w:r>
      <w:r>
        <w:rPr>
          <w:rFonts w:ascii="Times New Roman" w:hAnsi="Times New Roman"/>
          <w:sz w:val="24"/>
          <w:szCs w:val="24"/>
        </w:rPr>
        <w:t>. 1 часть задания 2 балла, за вторую часть до 5 баллов.</w:t>
      </w:r>
    </w:p>
    <w:p w:rsidR="007B69E7" w:rsidRPr="00435E19" w:rsidRDefault="007B69E7" w:rsidP="00590F9B">
      <w:pPr>
        <w:tabs>
          <w:tab w:val="left" w:pos="1140"/>
        </w:tabs>
      </w:pPr>
    </w:p>
    <w:p w:rsidR="007B69E7" w:rsidRPr="00435E19" w:rsidRDefault="007B69E7" w:rsidP="00590F9B">
      <w:pPr>
        <w:tabs>
          <w:tab w:val="left" w:pos="1140"/>
        </w:tabs>
      </w:pPr>
    </w:p>
    <w:p w:rsidR="007B69E7" w:rsidRPr="00435E19" w:rsidRDefault="007B69E7" w:rsidP="00590F9B">
      <w:pPr>
        <w:tabs>
          <w:tab w:val="left" w:pos="1140"/>
        </w:tabs>
      </w:pPr>
    </w:p>
    <w:sectPr w:rsidR="007B69E7" w:rsidRPr="00435E19" w:rsidSect="001519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1061"/>
    <w:multiLevelType w:val="hybridMultilevel"/>
    <w:tmpl w:val="C80AA0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ED5C4B"/>
    <w:multiLevelType w:val="hybridMultilevel"/>
    <w:tmpl w:val="B87271A2"/>
    <w:lvl w:ilvl="0" w:tplc="E880074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D9C037B2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E5746E5"/>
    <w:multiLevelType w:val="multilevel"/>
    <w:tmpl w:val="10BA16D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0F9B"/>
    <w:rsid w:val="000C1B4F"/>
    <w:rsid w:val="000D2808"/>
    <w:rsid w:val="000F5F70"/>
    <w:rsid w:val="001412BC"/>
    <w:rsid w:val="00151916"/>
    <w:rsid w:val="001619C9"/>
    <w:rsid w:val="001867F1"/>
    <w:rsid w:val="001A6FD8"/>
    <w:rsid w:val="001D6D0C"/>
    <w:rsid w:val="001D7B1A"/>
    <w:rsid w:val="00203D9C"/>
    <w:rsid w:val="00255E52"/>
    <w:rsid w:val="002A0646"/>
    <w:rsid w:val="002D6F32"/>
    <w:rsid w:val="003163F2"/>
    <w:rsid w:val="0035335B"/>
    <w:rsid w:val="003A5398"/>
    <w:rsid w:val="004253DD"/>
    <w:rsid w:val="00435E19"/>
    <w:rsid w:val="00461D50"/>
    <w:rsid w:val="004C29DD"/>
    <w:rsid w:val="0055273C"/>
    <w:rsid w:val="00575D72"/>
    <w:rsid w:val="0058305B"/>
    <w:rsid w:val="00590F9B"/>
    <w:rsid w:val="005A1EED"/>
    <w:rsid w:val="005A736E"/>
    <w:rsid w:val="00611CBD"/>
    <w:rsid w:val="0065480A"/>
    <w:rsid w:val="00692893"/>
    <w:rsid w:val="006C2711"/>
    <w:rsid w:val="007B69E7"/>
    <w:rsid w:val="007E3E79"/>
    <w:rsid w:val="00803FED"/>
    <w:rsid w:val="008568C9"/>
    <w:rsid w:val="00885252"/>
    <w:rsid w:val="008852E7"/>
    <w:rsid w:val="008E640D"/>
    <w:rsid w:val="009124A7"/>
    <w:rsid w:val="009262E6"/>
    <w:rsid w:val="00932D13"/>
    <w:rsid w:val="009423DB"/>
    <w:rsid w:val="009672D5"/>
    <w:rsid w:val="00975FEC"/>
    <w:rsid w:val="009C5FAD"/>
    <w:rsid w:val="009E48B2"/>
    <w:rsid w:val="00A47D53"/>
    <w:rsid w:val="00A71CC9"/>
    <w:rsid w:val="00AB773E"/>
    <w:rsid w:val="00AC53DE"/>
    <w:rsid w:val="00B11351"/>
    <w:rsid w:val="00B21A43"/>
    <w:rsid w:val="00B45626"/>
    <w:rsid w:val="00BE732F"/>
    <w:rsid w:val="00C24368"/>
    <w:rsid w:val="00C768F5"/>
    <w:rsid w:val="00C9118C"/>
    <w:rsid w:val="00C91C15"/>
    <w:rsid w:val="00CE2619"/>
    <w:rsid w:val="00CE2665"/>
    <w:rsid w:val="00D56BB7"/>
    <w:rsid w:val="00DD1742"/>
    <w:rsid w:val="00FA57A1"/>
    <w:rsid w:val="00FC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62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9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0F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91C1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55E52"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rsid w:val="00255E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A064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21A4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297</TotalTime>
  <Pages>7</Pages>
  <Words>1192</Words>
  <Characters>6797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44</cp:revision>
  <dcterms:created xsi:type="dcterms:W3CDTF">2017-09-30T16:18:00Z</dcterms:created>
  <dcterms:modified xsi:type="dcterms:W3CDTF">2018-09-13T06:47:00Z</dcterms:modified>
</cp:coreProperties>
</file>