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24C" w:rsidRPr="007206EB" w:rsidRDefault="0016324C" w:rsidP="009802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06EB">
        <w:rPr>
          <w:rFonts w:ascii="Times New Roman" w:hAnsi="Times New Roman"/>
          <w:b/>
          <w:sz w:val="24"/>
          <w:szCs w:val="24"/>
        </w:rPr>
        <w:t>Всероссийская олимпиада школьников по искусству (МХК)</w:t>
      </w:r>
    </w:p>
    <w:p w:rsidR="0016324C" w:rsidRPr="007206EB" w:rsidRDefault="0016324C" w:rsidP="009802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06EB">
        <w:rPr>
          <w:rFonts w:ascii="Times New Roman" w:hAnsi="Times New Roman"/>
          <w:b/>
          <w:sz w:val="24"/>
          <w:szCs w:val="24"/>
        </w:rPr>
        <w:t>Школьный этап</w:t>
      </w:r>
    </w:p>
    <w:p w:rsidR="0016324C" w:rsidRPr="007206EB" w:rsidRDefault="0016324C" w:rsidP="009802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7206EB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16324C" w:rsidRDefault="0016324C" w:rsidP="00980220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16324C" w:rsidRDefault="0016324C" w:rsidP="00980220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16324C" w:rsidRPr="00D44EF3" w:rsidRDefault="0016324C" w:rsidP="00D44EF3">
      <w:pPr>
        <w:pStyle w:val="NoSpacing"/>
        <w:spacing w:line="276" w:lineRule="auto"/>
        <w:rPr>
          <w:rFonts w:ascii="Times New Roman" w:hAnsi="Times New Roman"/>
          <w:b/>
          <w:sz w:val="24"/>
          <w:szCs w:val="24"/>
        </w:rPr>
      </w:pPr>
      <w:r w:rsidRPr="00D44EF3">
        <w:rPr>
          <w:rFonts w:ascii="Times New Roman" w:hAnsi="Times New Roman"/>
          <w:b/>
          <w:sz w:val="24"/>
          <w:szCs w:val="24"/>
        </w:rPr>
        <w:t>Задание 1.Отметьте знаком (+) в предложенном списке только те термины, которые относятся к живописи:</w:t>
      </w:r>
    </w:p>
    <w:p w:rsidR="0016324C" w:rsidRPr="00D44EF3" w:rsidRDefault="0016324C" w:rsidP="00D44EF3">
      <w:pPr>
        <w:spacing w:after="0"/>
        <w:rPr>
          <w:rFonts w:ascii="Times New Roman" w:hAnsi="Times New Roman"/>
          <w:sz w:val="24"/>
          <w:szCs w:val="24"/>
        </w:rPr>
      </w:pPr>
      <w:r w:rsidRPr="00D44EF3">
        <w:rPr>
          <w:rFonts w:ascii="Times New Roman" w:hAnsi="Times New Roman"/>
          <w:sz w:val="24"/>
          <w:szCs w:val="24"/>
        </w:rPr>
        <w:t xml:space="preserve">Фреска, анфилада, эпитафия, анимализм, баталия, портал, увертюра, натюрморт, мадригал, палитра. </w:t>
      </w:r>
    </w:p>
    <w:p w:rsidR="0016324C" w:rsidRPr="00D44EF3" w:rsidRDefault="0016324C" w:rsidP="00D44EF3">
      <w:pPr>
        <w:rPr>
          <w:rFonts w:ascii="Times New Roman" w:hAnsi="Times New Roman"/>
          <w:b/>
          <w:sz w:val="24"/>
          <w:szCs w:val="24"/>
        </w:rPr>
      </w:pPr>
      <w:r w:rsidRPr="00D44EF3">
        <w:rPr>
          <w:rFonts w:ascii="Times New Roman" w:hAnsi="Times New Roman"/>
          <w:b/>
          <w:sz w:val="24"/>
          <w:szCs w:val="24"/>
        </w:rPr>
        <w:t xml:space="preserve">Объясните значение предлагаемых терминов. </w:t>
      </w:r>
    </w:p>
    <w:p w:rsidR="0016324C" w:rsidRDefault="0016324C" w:rsidP="00E067B0">
      <w:pPr>
        <w:jc w:val="both"/>
        <w:rPr>
          <w:rFonts w:ascii="Times New Roman" w:hAnsi="Times New Roman"/>
          <w:b/>
          <w:sz w:val="24"/>
          <w:szCs w:val="24"/>
        </w:rPr>
      </w:pPr>
    </w:p>
    <w:p w:rsidR="0016324C" w:rsidRPr="00D44EF3" w:rsidRDefault="0016324C" w:rsidP="00E067B0">
      <w:pPr>
        <w:jc w:val="both"/>
        <w:rPr>
          <w:rFonts w:ascii="Times New Roman" w:hAnsi="Times New Roman"/>
          <w:b/>
          <w:sz w:val="24"/>
          <w:szCs w:val="24"/>
        </w:rPr>
      </w:pPr>
      <w:r w:rsidRPr="00D44EF3">
        <w:rPr>
          <w:rFonts w:ascii="Times New Roman" w:hAnsi="Times New Roman"/>
          <w:b/>
          <w:sz w:val="24"/>
          <w:szCs w:val="24"/>
        </w:rPr>
        <w:t>Задание 2. Рассмотрите и проанализируйте картину В.И. Сурикова «Боярыня Морозова».</w:t>
      </w:r>
    </w:p>
    <w:p w:rsidR="0016324C" w:rsidRDefault="0016324C" w:rsidP="00E067B0">
      <w:pPr>
        <w:jc w:val="both"/>
        <w:rPr>
          <w:sz w:val="28"/>
        </w:rPr>
      </w:pPr>
      <w:r w:rsidRPr="00AF6AA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alt="&amp;mcy;&amp;ocy;&amp;rcy;&amp;ocy;&amp;zcy;&amp;ocy;&amp;vcy;&amp;acy;" style="width:480pt;height:240pt;visibility:visible">
            <v:imagedata r:id="rId5" o:title=""/>
          </v:shape>
        </w:pict>
      </w:r>
    </w:p>
    <w:p w:rsidR="0016324C" w:rsidRPr="00D44EF3" w:rsidRDefault="0016324C" w:rsidP="00D44EF3">
      <w:pPr>
        <w:pStyle w:val="ListParagraph"/>
        <w:numPr>
          <w:ilvl w:val="0"/>
          <w:numId w:val="1"/>
        </w:numPr>
        <w:spacing w:line="276" w:lineRule="auto"/>
        <w:jc w:val="both"/>
      </w:pPr>
      <w:r w:rsidRPr="00D44EF3">
        <w:t xml:space="preserve">Опишите общую </w:t>
      </w:r>
      <w:r w:rsidRPr="00D44EF3">
        <w:rPr>
          <w:i/>
          <w:u w:val="single"/>
        </w:rPr>
        <w:t>композицию работы и функции</w:t>
      </w:r>
      <w:r w:rsidRPr="00D44EF3">
        <w:t xml:space="preserve"> изображенных на ней </w:t>
      </w:r>
      <w:r w:rsidRPr="00D44EF3">
        <w:rPr>
          <w:i/>
          <w:u w:val="single"/>
        </w:rPr>
        <w:t>фигур</w:t>
      </w:r>
      <w:r w:rsidRPr="00D44EF3">
        <w:t>.</w:t>
      </w:r>
    </w:p>
    <w:p w:rsidR="0016324C" w:rsidRPr="00D44EF3" w:rsidRDefault="0016324C" w:rsidP="00D44EF3">
      <w:pPr>
        <w:pStyle w:val="ListParagraph"/>
        <w:numPr>
          <w:ilvl w:val="0"/>
          <w:numId w:val="1"/>
        </w:numPr>
        <w:spacing w:line="276" w:lineRule="auto"/>
        <w:jc w:val="both"/>
      </w:pPr>
      <w:r w:rsidRPr="00D44EF3">
        <w:t>Назовите значимые запоминающиеся детали и их место в композиции и функции.</w:t>
      </w:r>
    </w:p>
    <w:p w:rsidR="0016324C" w:rsidRPr="00D44EF3" w:rsidRDefault="0016324C" w:rsidP="00D44EF3">
      <w:pPr>
        <w:pStyle w:val="ListParagraph"/>
        <w:numPr>
          <w:ilvl w:val="0"/>
          <w:numId w:val="1"/>
        </w:numPr>
        <w:spacing w:line="276" w:lineRule="auto"/>
        <w:jc w:val="both"/>
      </w:pPr>
      <w:r w:rsidRPr="00D44EF3">
        <w:t xml:space="preserve">Определите </w:t>
      </w:r>
      <w:r w:rsidRPr="00D44EF3">
        <w:rPr>
          <w:i/>
          <w:u w:val="single"/>
        </w:rPr>
        <w:t xml:space="preserve">общее </w:t>
      </w:r>
      <w:r w:rsidRPr="00D44EF3">
        <w:t>настроение картины.</w:t>
      </w:r>
    </w:p>
    <w:p w:rsidR="0016324C" w:rsidRPr="00D44EF3" w:rsidRDefault="0016324C" w:rsidP="00D44EF3">
      <w:pPr>
        <w:pStyle w:val="ListParagraph"/>
        <w:numPr>
          <w:ilvl w:val="0"/>
          <w:numId w:val="1"/>
        </w:numPr>
        <w:spacing w:line="276" w:lineRule="auto"/>
        <w:jc w:val="both"/>
      </w:pPr>
      <w:r w:rsidRPr="00D44EF3">
        <w:t xml:space="preserve">Назовите 3 произведения живописного искусства, запечатлевающие </w:t>
      </w:r>
      <w:r w:rsidRPr="00D44EF3">
        <w:rPr>
          <w:i/>
          <w:u w:val="single"/>
        </w:rPr>
        <w:t>исторические события</w:t>
      </w:r>
      <w:r w:rsidRPr="00D44EF3">
        <w:t xml:space="preserve"> (произведения других авторов).</w:t>
      </w:r>
    </w:p>
    <w:p w:rsidR="0016324C" w:rsidRPr="00D44EF3" w:rsidRDefault="0016324C" w:rsidP="00D44EF3">
      <w:pPr>
        <w:pStyle w:val="ListParagraph"/>
        <w:numPr>
          <w:ilvl w:val="0"/>
          <w:numId w:val="1"/>
        </w:numPr>
        <w:spacing w:line="276" w:lineRule="auto"/>
        <w:jc w:val="both"/>
      </w:pPr>
      <w:r w:rsidRPr="00D44EF3">
        <w:t>Укажите 3 известные работы этого же художника.</w:t>
      </w:r>
    </w:p>
    <w:p w:rsidR="0016324C" w:rsidRDefault="0016324C"/>
    <w:p w:rsidR="0016324C" w:rsidRPr="00D44EF3" w:rsidRDefault="0016324C" w:rsidP="008970E7">
      <w:pPr>
        <w:rPr>
          <w:rFonts w:ascii="Times New Roman" w:hAnsi="Times New Roman"/>
          <w:b/>
          <w:sz w:val="24"/>
          <w:szCs w:val="24"/>
        </w:rPr>
      </w:pPr>
      <w:r w:rsidRPr="00D44EF3">
        <w:rPr>
          <w:rFonts w:ascii="Times New Roman" w:hAnsi="Times New Roman"/>
          <w:b/>
          <w:sz w:val="24"/>
          <w:szCs w:val="24"/>
        </w:rPr>
        <w:t>Задание 3.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44EF3">
        <w:rPr>
          <w:rFonts w:ascii="Times New Roman" w:hAnsi="Times New Roman"/>
          <w:b/>
          <w:sz w:val="24"/>
          <w:szCs w:val="24"/>
        </w:rPr>
        <w:t>Перед вами видеоряд из репродукций известных художников</w:t>
      </w:r>
    </w:p>
    <w:p w:rsidR="0016324C" w:rsidRPr="00D44EF3" w:rsidRDefault="0016324C" w:rsidP="00D44EF3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44EF3">
        <w:rPr>
          <w:rFonts w:ascii="Times New Roman" w:hAnsi="Times New Roman"/>
          <w:sz w:val="24"/>
          <w:szCs w:val="24"/>
        </w:rPr>
        <w:t>В какие группы, и по каким принципам можно сгруппировать (систематизировать) изображения? Назовите принципы и укажите рядом с каждым номера изображений, которые войдут в группу.</w:t>
      </w:r>
    </w:p>
    <w:p w:rsidR="0016324C" w:rsidRPr="00D44EF3" w:rsidRDefault="0016324C" w:rsidP="00D44EF3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D44EF3">
        <w:rPr>
          <w:rFonts w:ascii="Times New Roman" w:hAnsi="Times New Roman"/>
          <w:sz w:val="24"/>
          <w:szCs w:val="24"/>
        </w:rPr>
        <w:t>Назовите авторов и названия картин.</w:t>
      </w:r>
    </w:p>
    <w:p w:rsidR="0016324C" w:rsidRDefault="0016324C"/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95"/>
        <w:gridCol w:w="3366"/>
        <w:gridCol w:w="3228"/>
      </w:tblGrid>
      <w:tr w:rsidR="0016324C" w:rsidRPr="00506795" w:rsidTr="00506795">
        <w:tc>
          <w:tcPr>
            <w:tcW w:w="3601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1.</w:t>
            </w:r>
            <w:r w:rsidRPr="00506795">
              <w:rPr>
                <w:noProof/>
              </w:rPr>
              <w:pict>
                <v:shape id="Рисунок 2" o:spid="_x0000_i1026" type="#_x0000_t75" style="width:155.25pt;height:98.25pt;visibility:visible">
                  <v:imagedata r:id="rId6" o:title=""/>
                </v:shape>
              </w:pict>
            </w:r>
          </w:p>
        </w:tc>
        <w:tc>
          <w:tcPr>
            <w:tcW w:w="3182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2.</w:t>
            </w:r>
          </w:p>
          <w:p w:rsidR="0016324C" w:rsidRPr="00506795" w:rsidRDefault="0016324C" w:rsidP="005067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noProof/>
              </w:rPr>
              <w:pict>
                <v:shape id="Рисунок 3" o:spid="_x0000_i1027" type="#_x0000_t75" style="width:149.25pt;height:99pt;visibility:visible">
                  <v:imagedata r:id="rId7" o:title=""/>
                </v:shape>
              </w:pict>
            </w:r>
          </w:p>
        </w:tc>
        <w:tc>
          <w:tcPr>
            <w:tcW w:w="3106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3.</w:t>
            </w:r>
            <w:r w:rsidRPr="00506795">
              <w:rPr>
                <w:noProof/>
              </w:rPr>
              <w:pict>
                <v:shape id="Рисунок 4" o:spid="_x0000_i1028" type="#_x0000_t75" style="width:144.75pt;height:98.25pt;visibility:visible">
                  <v:imagedata r:id="rId8" o:title=""/>
                </v:shape>
              </w:pict>
            </w:r>
          </w:p>
        </w:tc>
      </w:tr>
      <w:tr w:rsidR="0016324C" w:rsidRPr="00506795" w:rsidTr="00506795">
        <w:trPr>
          <w:trHeight w:val="2701"/>
        </w:trPr>
        <w:tc>
          <w:tcPr>
            <w:tcW w:w="3601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4.</w:t>
            </w:r>
          </w:p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noProof/>
              </w:rPr>
              <w:pict>
                <v:shape id="Рисунок 5" o:spid="_x0000_i1029" type="#_x0000_t75" style="width:157.5pt;height:117.75pt;visibility:visible">
                  <v:imagedata r:id="rId9" o:title="" cropbottom="8785f"/>
                </v:shape>
              </w:pict>
            </w:r>
          </w:p>
        </w:tc>
        <w:tc>
          <w:tcPr>
            <w:tcW w:w="3182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5.</w:t>
            </w:r>
          </w:p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noProof/>
              </w:rPr>
              <w:pict>
                <v:shape id="Рисунок 6" o:spid="_x0000_i1030" type="#_x0000_t75" style="width:168pt;height:118.5pt;visibility:visible">
                  <v:imagedata r:id="rId10" o:title=""/>
                </v:shape>
              </w:pict>
            </w:r>
          </w:p>
        </w:tc>
        <w:tc>
          <w:tcPr>
            <w:tcW w:w="3106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6.</w:t>
            </w:r>
          </w:p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Рисунок 7" o:spid="_x0000_i1031" type="#_x0000_t75" style="width:147.75pt;height:111pt;visibility:visible">
                  <v:imagedata r:id="rId11" o:title=""/>
                </v:shape>
              </w:pict>
            </w:r>
          </w:p>
        </w:tc>
      </w:tr>
      <w:tr w:rsidR="0016324C" w:rsidRPr="00506795" w:rsidTr="00506795">
        <w:tc>
          <w:tcPr>
            <w:tcW w:w="3601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182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106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9.</w:t>
            </w:r>
          </w:p>
        </w:tc>
      </w:tr>
      <w:tr w:rsidR="0016324C" w:rsidRPr="00506795" w:rsidTr="00506795">
        <w:tc>
          <w:tcPr>
            <w:tcW w:w="3601" w:type="dxa"/>
          </w:tcPr>
          <w:p w:rsidR="0016324C" w:rsidRPr="00506795" w:rsidRDefault="0016324C" w:rsidP="005067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i1032" type="#_x0000_t75" alt="https://lenta.co/images/a/c4/82/579218f6e80f7.jpg" style="width:162pt;height:133.5pt;visibility:visible">
                  <v:imagedata r:id="rId12" o:title=""/>
                </v:shape>
              </w:pict>
            </w:r>
          </w:p>
        </w:tc>
        <w:tc>
          <w:tcPr>
            <w:tcW w:w="3182" w:type="dxa"/>
          </w:tcPr>
          <w:p w:rsidR="0016324C" w:rsidRPr="00506795" w:rsidRDefault="0016324C" w:rsidP="005067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noProof/>
              </w:rPr>
              <w:pict>
                <v:shape id="Рисунок 64" o:spid="_x0000_i1033" type="#_x0000_t75" alt="&amp;Kcy;&amp;acy;&amp;rcy;&amp;tcy;&amp;icy;&amp;ncy;&amp;acy; &amp;Lcy;&amp;iecy;&amp;vcy;&amp;icy;&amp;tcy;&amp;acy;&amp;ncy;&amp;acy; &amp;Vcy;&amp;iecy;&amp;chcy;&amp;iecy;&amp;rcy;&amp;ncy;&amp;icy;&amp;jcy; &amp;zcy;&amp;vcy;&amp;ocy;&amp;ncy;" style="width:154.5pt;height:128.25pt;visibility:visible">
                  <v:imagedata r:id="rId13" o:title=""/>
                </v:shape>
              </w:pict>
            </w:r>
          </w:p>
        </w:tc>
        <w:tc>
          <w:tcPr>
            <w:tcW w:w="3106" w:type="dxa"/>
          </w:tcPr>
          <w:p w:rsidR="0016324C" w:rsidRPr="00506795" w:rsidRDefault="0016324C" w:rsidP="005067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noProof/>
              </w:rPr>
              <w:pict>
                <v:shape id="Рисунок 67" o:spid="_x0000_i1034" type="#_x0000_t75" alt="&amp;Ocy;&amp;bcy;&amp;ocy;&amp;icy; &amp;ocy;&amp;scy;&amp;iecy;&amp;ncy;&amp;softcy;, &amp;pcy;&amp;rcy;&amp;icy;&amp;rcy;&amp;ocy;&amp;dcy;&amp;acy;, &amp;pcy;&amp;rcy;&amp;icy;&amp;vcy;&amp;acy;&amp;lcy;, &amp;ocy;&amp;khcy;&amp;ocy;&amp;tcy;&amp;acy;, &amp;scy;&amp;ocy;&amp;bcy;&amp;acy;&amp;kcy;&amp;icy; &amp;ncy;&amp;acy; &amp;rcy;&amp;acy;&amp;bcy;&amp;ocy;&amp;chcy;&amp;icy;&amp;jcy; &amp;scy;&amp;tcy;&amp;ocy;&amp;lcy; 82966" style="width:160.5pt;height:106.5pt;visibility:visible">
                  <v:imagedata r:id="rId14" o:title="" cropright="4349f"/>
                </v:shape>
              </w:pict>
            </w:r>
          </w:p>
        </w:tc>
      </w:tr>
    </w:tbl>
    <w:p w:rsidR="0016324C" w:rsidRDefault="0016324C"/>
    <w:p w:rsidR="0016324C" w:rsidRDefault="0016324C"/>
    <w:p w:rsidR="0016324C" w:rsidRPr="00DD1648" w:rsidRDefault="0016324C" w:rsidP="00DD1648">
      <w:pPr>
        <w:jc w:val="both"/>
        <w:rPr>
          <w:rFonts w:ascii="Times New Roman" w:hAnsi="Times New Roman"/>
          <w:b/>
          <w:sz w:val="24"/>
          <w:szCs w:val="24"/>
        </w:rPr>
      </w:pPr>
      <w:r w:rsidRPr="00DD1648">
        <w:rPr>
          <w:rFonts w:ascii="Times New Roman" w:hAnsi="Times New Roman"/>
          <w:b/>
          <w:sz w:val="24"/>
          <w:szCs w:val="24"/>
        </w:rPr>
        <w:t>Задание 4. Даны имена, понятия и термины, связанных с искусством.</w:t>
      </w:r>
    </w:p>
    <w:p w:rsidR="0016324C" w:rsidRPr="00DD1648" w:rsidRDefault="0016324C" w:rsidP="00DD1648">
      <w:pPr>
        <w:pStyle w:val="ListParagraph"/>
        <w:numPr>
          <w:ilvl w:val="0"/>
          <w:numId w:val="3"/>
        </w:numPr>
        <w:jc w:val="both"/>
      </w:pPr>
      <w:r w:rsidRPr="00DD1648">
        <w:t>Объедините понятия и термины в группы.</w:t>
      </w:r>
    </w:p>
    <w:p w:rsidR="0016324C" w:rsidRPr="00DD1648" w:rsidRDefault="0016324C" w:rsidP="00DD1648">
      <w:pPr>
        <w:pStyle w:val="ListParagraph"/>
        <w:numPr>
          <w:ilvl w:val="0"/>
          <w:numId w:val="3"/>
        </w:numPr>
        <w:jc w:val="both"/>
      </w:pPr>
      <w:r w:rsidRPr="00DD1648">
        <w:t>Дайте определение каждой группе.</w:t>
      </w:r>
    </w:p>
    <w:p w:rsidR="0016324C" w:rsidRPr="00DD1648" w:rsidRDefault="0016324C" w:rsidP="00DD1648">
      <w:pPr>
        <w:pStyle w:val="ListParagraph"/>
        <w:jc w:val="both"/>
      </w:pPr>
    </w:p>
    <w:p w:rsidR="0016324C" w:rsidRPr="00DD1648" w:rsidRDefault="0016324C" w:rsidP="00DD1648">
      <w:pPr>
        <w:jc w:val="both"/>
        <w:rPr>
          <w:rFonts w:ascii="Times New Roman" w:hAnsi="Times New Roman"/>
          <w:sz w:val="24"/>
          <w:szCs w:val="24"/>
        </w:rPr>
      </w:pPr>
      <w:r w:rsidRPr="00DD1648">
        <w:rPr>
          <w:rFonts w:ascii="Times New Roman" w:hAnsi="Times New Roman"/>
          <w:i/>
          <w:caps/>
          <w:sz w:val="24"/>
          <w:szCs w:val="24"/>
        </w:rPr>
        <w:t xml:space="preserve">  сюрреализм, пЕРОВ, Микеланджело, серенада, фовизм, рЕПИН, футуризм, Донателло,  ария, экспрессионизм, кубизм,  Бернини,   Роден, КУСТОДИЕВ,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6"/>
        <w:gridCol w:w="5635"/>
        <w:gridCol w:w="3260"/>
      </w:tblGrid>
      <w:tr w:rsidR="0016324C" w:rsidRPr="00506795" w:rsidTr="00506795">
        <w:tc>
          <w:tcPr>
            <w:tcW w:w="676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№ ряда</w:t>
            </w:r>
          </w:p>
        </w:tc>
        <w:tc>
          <w:tcPr>
            <w:tcW w:w="5635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Ряд</w:t>
            </w:r>
          </w:p>
        </w:tc>
        <w:tc>
          <w:tcPr>
            <w:tcW w:w="3260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</w:t>
            </w:r>
          </w:p>
        </w:tc>
      </w:tr>
      <w:tr w:rsidR="0016324C" w:rsidRPr="00506795" w:rsidTr="00506795">
        <w:tc>
          <w:tcPr>
            <w:tcW w:w="676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35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6324C" w:rsidRPr="00506795" w:rsidTr="00506795">
        <w:tc>
          <w:tcPr>
            <w:tcW w:w="676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35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6324C" w:rsidRPr="00506795" w:rsidTr="00506795">
        <w:tc>
          <w:tcPr>
            <w:tcW w:w="676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35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6324C" w:rsidRPr="00506795" w:rsidTr="00506795">
        <w:tc>
          <w:tcPr>
            <w:tcW w:w="676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35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16324C" w:rsidRDefault="0016324C"/>
    <w:p w:rsidR="0016324C" w:rsidRDefault="0016324C"/>
    <w:p w:rsidR="0016324C" w:rsidRDefault="0016324C"/>
    <w:p w:rsidR="0016324C" w:rsidRPr="00A16407" w:rsidRDefault="0016324C" w:rsidP="007850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5</w:t>
      </w:r>
    </w:p>
    <w:p w:rsidR="0016324C" w:rsidRPr="00A16407" w:rsidRDefault="0016324C" w:rsidP="007850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16407">
        <w:rPr>
          <w:rFonts w:ascii="Times New Roman" w:hAnsi="Times New Roman"/>
          <w:sz w:val="24"/>
          <w:szCs w:val="24"/>
        </w:rPr>
        <w:t>Заполните таблицу, соотнесите название произведения искусства с именем автора, определите вид искусства. Заполните оставшиеся пустые</w:t>
      </w:r>
      <w:r w:rsidRPr="00A1640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16407">
        <w:rPr>
          <w:rFonts w:ascii="Times New Roman" w:hAnsi="Times New Roman"/>
          <w:sz w:val="24"/>
          <w:szCs w:val="24"/>
        </w:rPr>
        <w:t>графы таблицы самостоятельно.</w:t>
      </w:r>
    </w:p>
    <w:p w:rsidR="0016324C" w:rsidRPr="00A16407" w:rsidRDefault="0016324C" w:rsidP="007850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96"/>
        <w:gridCol w:w="5164"/>
        <w:gridCol w:w="3511"/>
      </w:tblGrid>
      <w:tr w:rsidR="0016324C" w:rsidRPr="00506795" w:rsidTr="00506795">
        <w:trPr>
          <w:trHeight w:val="238"/>
        </w:trPr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90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Рембрандт ван Рейн</w:t>
            </w:r>
          </w:p>
        </w:tc>
        <w:tc>
          <w:tcPr>
            <w:tcW w:w="3772" w:type="dxa"/>
            <w:shd w:val="clear" w:color="auto" w:fill="FFFFFF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«Поцелуй Иуды»</w:t>
            </w: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90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Томазо Альбинони</w:t>
            </w:r>
          </w:p>
        </w:tc>
        <w:tc>
          <w:tcPr>
            <w:tcW w:w="3772" w:type="dxa"/>
            <w:shd w:val="clear" w:color="auto" w:fill="FFFFFF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«Голубые танцовщицы»</w:t>
            </w: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90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Сергей Бондарчук</w:t>
            </w:r>
          </w:p>
        </w:tc>
        <w:tc>
          <w:tcPr>
            <w:tcW w:w="3772" w:type="dxa"/>
            <w:shd w:val="clear" w:color="auto" w:fill="FFFFFF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«Адажио»</w:t>
            </w: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90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Филиппо Брунеллески</w:t>
            </w:r>
          </w:p>
        </w:tc>
        <w:tc>
          <w:tcPr>
            <w:tcW w:w="3772" w:type="dxa"/>
            <w:shd w:val="clear" w:color="auto" w:fill="FFFFFF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«Летят журавли»</w:t>
            </w: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90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М. Калатозов</w:t>
            </w:r>
          </w:p>
        </w:tc>
        <w:tc>
          <w:tcPr>
            <w:tcW w:w="3772" w:type="dxa"/>
            <w:shd w:val="clear" w:color="auto" w:fill="FFFFFF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Собор Парижской Богоматери</w:t>
            </w: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90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Эдгар Дега </w:t>
            </w:r>
          </w:p>
        </w:tc>
        <w:tc>
          <w:tcPr>
            <w:tcW w:w="3772" w:type="dxa"/>
            <w:shd w:val="clear" w:color="auto" w:fill="FFFFFF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«Дорифор»</w:t>
            </w: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90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Виктор Гюго</w:t>
            </w:r>
          </w:p>
        </w:tc>
        <w:tc>
          <w:tcPr>
            <w:tcW w:w="3772" w:type="dxa"/>
            <w:shd w:val="clear" w:color="auto" w:fill="FFFFFF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«Возвращение блудного сына»</w:t>
            </w: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90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Поликлет</w:t>
            </w:r>
          </w:p>
        </w:tc>
        <w:tc>
          <w:tcPr>
            <w:tcW w:w="3772" w:type="dxa"/>
            <w:shd w:val="clear" w:color="auto" w:fill="FFFFFF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«Война и мир»</w:t>
            </w: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690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Джотто</w:t>
            </w:r>
          </w:p>
        </w:tc>
        <w:tc>
          <w:tcPr>
            <w:tcW w:w="3772" w:type="dxa"/>
            <w:shd w:val="clear" w:color="auto" w:fill="FFFFFF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«Герника»</w:t>
            </w: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690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Пикассо</w:t>
            </w:r>
          </w:p>
        </w:tc>
        <w:tc>
          <w:tcPr>
            <w:tcW w:w="3772" w:type="dxa"/>
            <w:shd w:val="clear" w:color="auto" w:fill="FFFFFF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Купол собора Санта-Мария-дель-Фьоре</w:t>
            </w:r>
          </w:p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16324C" w:rsidRPr="00A16407" w:rsidRDefault="0016324C" w:rsidP="007850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81"/>
        <w:gridCol w:w="3127"/>
        <w:gridCol w:w="3171"/>
        <w:gridCol w:w="2392"/>
      </w:tblGrid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402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Автор произведения</w:t>
            </w:r>
          </w:p>
        </w:tc>
        <w:tc>
          <w:tcPr>
            <w:tcW w:w="345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Название произведения</w:t>
            </w:r>
          </w:p>
        </w:tc>
        <w:tc>
          <w:tcPr>
            <w:tcW w:w="260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Вид искусства</w:t>
            </w:r>
          </w:p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402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5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60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3402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5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60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3402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5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60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3402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5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60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3402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5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60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3402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5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60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3402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5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60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3402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5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60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3402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5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60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6324C" w:rsidRPr="00506795" w:rsidTr="00506795">
        <w:tc>
          <w:tcPr>
            <w:tcW w:w="959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3402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45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60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</w:tbl>
    <w:p w:rsidR="0016324C" w:rsidRDefault="0016324C"/>
    <w:p w:rsidR="0016324C" w:rsidRPr="00102DED" w:rsidRDefault="0016324C">
      <w:pPr>
        <w:rPr>
          <w:b/>
          <w:sz w:val="24"/>
          <w:szCs w:val="24"/>
        </w:rPr>
      </w:pPr>
      <w:r w:rsidRPr="00102DED">
        <w:rPr>
          <w:b/>
          <w:sz w:val="24"/>
          <w:szCs w:val="24"/>
        </w:rPr>
        <w:t>Задание 6</w:t>
      </w:r>
    </w:p>
    <w:p w:rsidR="0016324C" w:rsidRPr="00102DED" w:rsidRDefault="0016324C">
      <w:pPr>
        <w:rPr>
          <w:rFonts w:ascii="Times New Roman" w:hAnsi="Times New Roman"/>
          <w:sz w:val="24"/>
          <w:szCs w:val="24"/>
        </w:rPr>
      </w:pPr>
      <w:r w:rsidRPr="00102DED">
        <w:rPr>
          <w:rFonts w:ascii="Times New Roman" w:hAnsi="Times New Roman"/>
          <w:sz w:val="24"/>
          <w:szCs w:val="24"/>
        </w:rPr>
        <w:t>Что сближает художественные образы музыкальных произведений И. С. Баха, Дж. Каччини, Ф Шуберта с картиной Рафаэля «Сикстинская мадонна»?</w:t>
      </w:r>
    </w:p>
    <w:p w:rsidR="0016324C" w:rsidRPr="00102DED" w:rsidRDefault="0016324C">
      <w:pPr>
        <w:rPr>
          <w:rFonts w:ascii="Times New Roman" w:hAnsi="Times New Roman"/>
        </w:rPr>
      </w:pPr>
    </w:p>
    <w:p w:rsidR="0016324C" w:rsidRDefault="0016324C"/>
    <w:p w:rsidR="0016324C" w:rsidRDefault="0016324C"/>
    <w:p w:rsidR="0016324C" w:rsidRDefault="0016324C"/>
    <w:p w:rsidR="0016324C" w:rsidRDefault="0016324C"/>
    <w:p w:rsidR="0016324C" w:rsidRDefault="0016324C"/>
    <w:p w:rsidR="0016324C" w:rsidRDefault="0016324C"/>
    <w:p w:rsidR="0016324C" w:rsidRDefault="0016324C"/>
    <w:p w:rsidR="0016324C" w:rsidRDefault="0016324C"/>
    <w:p w:rsidR="0016324C" w:rsidRDefault="0016324C" w:rsidP="00E573BE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16324C" w:rsidRPr="00671016" w:rsidRDefault="0016324C" w:rsidP="00E573BE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671016">
        <w:rPr>
          <w:rFonts w:ascii="Times New Roman" w:hAnsi="Times New Roman"/>
          <w:b/>
          <w:sz w:val="24"/>
          <w:szCs w:val="24"/>
          <w:u w:val="single"/>
        </w:rPr>
        <w:t>ОТВЕТЫ,  БАЛЛЫ</w:t>
      </w:r>
    </w:p>
    <w:p w:rsidR="0016324C" w:rsidRPr="00E573BE" w:rsidRDefault="0016324C" w:rsidP="00E573BE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ЗАДАНИЕ 1</w:t>
      </w:r>
      <w:r w:rsidRPr="00EB3BC4">
        <w:rPr>
          <w:rFonts w:ascii="Times New Roman" w:hAnsi="Times New Roman"/>
          <w:b/>
          <w:sz w:val="24"/>
          <w:szCs w:val="24"/>
        </w:rPr>
        <w:t xml:space="preserve">. </w:t>
      </w:r>
      <w:r w:rsidRPr="00E573BE">
        <w:rPr>
          <w:rFonts w:ascii="Times New Roman" w:hAnsi="Times New Roman"/>
          <w:b/>
          <w:sz w:val="24"/>
          <w:szCs w:val="24"/>
        </w:rPr>
        <w:t>Отметьте знаком (+) в предложенном списке только те термины, которые относятся к живописи (по 1 баллу за каждую правильную позицию):</w:t>
      </w:r>
    </w:p>
    <w:p w:rsidR="0016324C" w:rsidRPr="00E573BE" w:rsidRDefault="0016324C" w:rsidP="00E573BE">
      <w:pPr>
        <w:spacing w:line="240" w:lineRule="auto"/>
        <w:rPr>
          <w:rFonts w:ascii="Times New Roman" w:hAnsi="Times New Roman"/>
          <w:sz w:val="24"/>
          <w:szCs w:val="24"/>
        </w:rPr>
      </w:pPr>
      <w:r w:rsidRPr="00E573BE">
        <w:rPr>
          <w:rFonts w:ascii="Times New Roman" w:hAnsi="Times New Roman"/>
          <w:sz w:val="24"/>
          <w:szCs w:val="24"/>
        </w:rPr>
        <w:t xml:space="preserve">+Фреска, анфилада, эпитафия, +анимализм, +баталия, портал, увертюра, +натюрморт, мадригал, +палитра. </w:t>
      </w:r>
    </w:p>
    <w:p w:rsidR="0016324C" w:rsidRPr="00E573BE" w:rsidRDefault="0016324C" w:rsidP="00E573B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573BE">
        <w:rPr>
          <w:rFonts w:ascii="Times New Roman" w:hAnsi="Times New Roman"/>
          <w:b/>
          <w:sz w:val="24"/>
          <w:szCs w:val="24"/>
        </w:rPr>
        <w:t>Объясните значение предлагаемых терминов. (+1 балл за каждое правильное объяснение)</w:t>
      </w:r>
    </w:p>
    <w:p w:rsidR="0016324C" w:rsidRPr="00EB3BC4" w:rsidRDefault="0016324C" w:rsidP="00E573B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573BE">
        <w:rPr>
          <w:rFonts w:ascii="Times New Roman" w:hAnsi="Times New Roman"/>
          <w:sz w:val="24"/>
          <w:szCs w:val="24"/>
        </w:rPr>
        <w:t>+</w:t>
      </w:r>
      <w:r w:rsidRPr="00EB3BC4">
        <w:rPr>
          <w:rFonts w:ascii="Times New Roman" w:hAnsi="Times New Roman"/>
          <w:sz w:val="24"/>
          <w:szCs w:val="24"/>
        </w:rPr>
        <w:t>фреска-живопись по сырой штукатурке красками разведенными на воде и мозаика (от французского mosaiqe) изображение из цветных камней, смальты (Смальта - цветное прозрачное стекло), керамических плиток.</w:t>
      </w:r>
    </w:p>
    <w:p w:rsidR="0016324C" w:rsidRPr="00EB3BC4" w:rsidRDefault="0016324C" w:rsidP="00E573B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3BC4">
        <w:rPr>
          <w:rFonts w:ascii="Times New Roman" w:hAnsi="Times New Roman"/>
          <w:sz w:val="24"/>
          <w:szCs w:val="24"/>
        </w:rPr>
        <w:t>+анимализм-изображение животного, как главного героя художественного произведения.</w:t>
      </w:r>
    </w:p>
    <w:p w:rsidR="0016324C" w:rsidRPr="00EB3BC4" w:rsidRDefault="0016324C" w:rsidP="00E573B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3BC4">
        <w:rPr>
          <w:rFonts w:ascii="Times New Roman" w:hAnsi="Times New Roman"/>
          <w:sz w:val="24"/>
          <w:szCs w:val="24"/>
        </w:rPr>
        <w:t>+баталия-</w:t>
      </w:r>
      <w:r w:rsidRPr="00EB3BC4">
        <w:rPr>
          <w:rFonts w:ascii="Times New Roman" w:hAnsi="Times New Roman"/>
          <w:bCs/>
          <w:sz w:val="24"/>
          <w:szCs w:val="24"/>
        </w:rPr>
        <w:t>жанр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B3BC4">
        <w:rPr>
          <w:rFonts w:ascii="Times New Roman" w:hAnsi="Times New Roman"/>
          <w:bCs/>
          <w:sz w:val="24"/>
          <w:szCs w:val="24"/>
        </w:rPr>
        <w:t>изобразительного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EB3BC4">
        <w:rPr>
          <w:rFonts w:ascii="Times New Roman" w:hAnsi="Times New Roman"/>
          <w:bCs/>
          <w:sz w:val="24"/>
          <w:szCs w:val="24"/>
        </w:rPr>
        <w:t>искусства</w:t>
      </w:r>
      <w:r w:rsidRPr="00EB3BC4">
        <w:rPr>
          <w:rFonts w:ascii="Times New Roman" w:hAnsi="Times New Roman"/>
          <w:sz w:val="24"/>
          <w:szCs w:val="24"/>
        </w:rPr>
        <w:t>, посвященный войне и военной жизни. </w:t>
      </w:r>
      <w:r w:rsidRPr="00EB3BC4">
        <w:rPr>
          <w:rFonts w:ascii="Times New Roman" w:hAnsi="Times New Roman"/>
          <w:bCs/>
          <w:sz w:val="24"/>
          <w:szCs w:val="24"/>
        </w:rPr>
        <w:t>... Батальная</w:t>
      </w:r>
      <w:r w:rsidRPr="00EB3BC4">
        <w:rPr>
          <w:rFonts w:ascii="Times New Roman" w:hAnsi="Times New Roman"/>
          <w:sz w:val="24"/>
          <w:szCs w:val="24"/>
        </w:rPr>
        <w:t xml:space="preserve"> живопись,</w:t>
      </w:r>
    </w:p>
    <w:p w:rsidR="0016324C" w:rsidRPr="00EB3BC4" w:rsidRDefault="0016324C" w:rsidP="00E573B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B3BC4">
        <w:rPr>
          <w:rFonts w:ascii="Times New Roman" w:hAnsi="Times New Roman"/>
          <w:sz w:val="24"/>
          <w:szCs w:val="24"/>
        </w:rPr>
        <w:t>+натюрморт-изображение предметов быта, орудий труда, цветов, фруктов. помогает понять мировоззрение и уклад определенной эпохи.</w:t>
      </w:r>
    </w:p>
    <w:p w:rsidR="0016324C" w:rsidRPr="00EB3BC4" w:rsidRDefault="0016324C" w:rsidP="00EB3BC4">
      <w:pPr>
        <w:spacing w:line="240" w:lineRule="auto"/>
        <w:rPr>
          <w:rFonts w:ascii="Times New Roman" w:hAnsi="Times New Roman"/>
          <w:sz w:val="24"/>
          <w:szCs w:val="24"/>
        </w:rPr>
      </w:pPr>
      <w:r w:rsidRPr="00EB3BC4">
        <w:rPr>
          <w:rFonts w:ascii="Times New Roman" w:hAnsi="Times New Roman"/>
          <w:sz w:val="24"/>
          <w:szCs w:val="24"/>
        </w:rPr>
        <w:t>+палитра-предмет для размещения красок (палитра цветов-подбор красок)</w:t>
      </w:r>
    </w:p>
    <w:p w:rsidR="0016324C" w:rsidRDefault="0016324C"/>
    <w:p w:rsidR="0016324C" w:rsidRPr="00EB3BC4" w:rsidRDefault="0016324C" w:rsidP="007E51E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EB3BC4">
        <w:rPr>
          <w:b/>
          <w:color w:val="000000"/>
        </w:rPr>
        <w:t>ЗАДАНИЕ 2.</w:t>
      </w:r>
      <w:r w:rsidRPr="00EB3BC4">
        <w:rPr>
          <w:color w:val="000000"/>
          <w:sz w:val="22"/>
          <w:szCs w:val="22"/>
        </w:rPr>
        <w:t xml:space="preserve"> </w:t>
      </w:r>
      <w:r w:rsidRPr="00EB3BC4">
        <w:rPr>
          <w:color w:val="000000"/>
        </w:rPr>
        <w:t>Композиция «Боярыни Морозовой» построена по диагонали. От правого нижнего угла картины (жестяная тарелка для подаяния у ног Юродивого) диагональ идет по нижнему краю фигур Юродивого и Нищей, затем по саноотводу, за который держится левой рукой боярыня, по ее руке, по крупу лошади и, наконец, по скату крыщи, скрывающемуся в левом верхнем углу холста.</w:t>
      </w:r>
    </w:p>
    <w:p w:rsidR="0016324C" w:rsidRPr="00EB3BC4" w:rsidRDefault="0016324C" w:rsidP="00EB3BC4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EB3BC4">
        <w:rPr>
          <w:color w:val="000000"/>
        </w:rPr>
        <w:t>При диагональной композиции большинство людей оказывается в непосредственной близости от зрителя, а лица в толпе изображены в фас, что немаловажно для создания образных характеристик. Диагональная композиция дала автору еще одну возможность — с большим эффектом показать движение саней.</w:t>
      </w:r>
    </w:p>
    <w:p w:rsidR="0016324C" w:rsidRPr="0021552D" w:rsidRDefault="0016324C" w:rsidP="00EB3BC4">
      <w:pPr>
        <w:pStyle w:val="NormalWeb"/>
        <w:spacing w:before="0" w:beforeAutospacing="0" w:after="0" w:afterAutospacing="0"/>
        <w:jc w:val="both"/>
        <w:rPr>
          <w:shd w:val="clear" w:color="auto" w:fill="FFFFFF"/>
        </w:rPr>
      </w:pPr>
      <w:r w:rsidRPr="00EB3BC4">
        <w:rPr>
          <w:color w:val="000000"/>
        </w:rPr>
        <w:t xml:space="preserve">Главное внимание для Сурикова было создать образы Странника, Юродивого и сама Морозова. </w:t>
      </w:r>
      <w:r w:rsidRPr="0021552D">
        <w:rPr>
          <w:shd w:val="clear" w:color="auto" w:fill="FFFFFF"/>
        </w:rPr>
        <w:t xml:space="preserve">Странник, то есть человек, скитающийся по городам и деревням, был характерен для старой Руси. В нем выразилось активное, хотя и несколько отрешенное, переживание трагедии. Странник ушел в себя, углубился в думу, быть может, уже не столько о самой Морозовой, сколько о чем-то общем. Это тип народного философа, который не просто наблюдает событие, а стремится объяснить его и прозреть будущее. </w:t>
      </w:r>
    </w:p>
    <w:p w:rsidR="0016324C" w:rsidRPr="0021552D" w:rsidRDefault="0016324C" w:rsidP="00EB3BC4">
      <w:pPr>
        <w:pStyle w:val="NormalWeb"/>
        <w:spacing w:before="0" w:beforeAutospacing="0" w:after="0" w:afterAutospacing="0"/>
        <w:jc w:val="both"/>
        <w:rPr>
          <w:shd w:val="clear" w:color="auto" w:fill="FFFFFF"/>
        </w:rPr>
      </w:pPr>
      <w:r w:rsidRPr="0021552D">
        <w:rPr>
          <w:shd w:val="clear" w:color="auto" w:fill="FFFFFF"/>
        </w:rPr>
        <w:t xml:space="preserve">Юродивый это также типичный персонаж старой Руси. Юродивые обрекали себя на тяжкие физические страдания – голодали, ходили полуголые зимой и летом. Народ верил им и покровительствовал. Именно поэтому Суриков отвел Юродивому столь видное место в картине и связал его с Морозовой одинаковым жестом двуперстия. </w:t>
      </w:r>
    </w:p>
    <w:p w:rsidR="0016324C" w:rsidRPr="00EB3BC4" w:rsidRDefault="0016324C" w:rsidP="00EB3BC4">
      <w:pPr>
        <w:pStyle w:val="NormalWeb"/>
        <w:spacing w:before="0" w:beforeAutospacing="0"/>
        <w:jc w:val="both"/>
        <w:rPr>
          <w:b/>
          <w:color w:val="000000"/>
        </w:rPr>
      </w:pPr>
      <w:r w:rsidRPr="0021552D">
        <w:rPr>
          <w:shd w:val="clear" w:color="auto" w:fill="FFFFFF"/>
        </w:rPr>
        <w:t>Для Сурикова основным было выделить Морозову как главную героиню полотна, представив ее самой сильной личностью в картине. Соединение образа Морозовой с образом народной толпы придало картине неизмеримо большую глубину и значительность. Черная фигура Морозовой решена в цветовом контрасте с пестрыми одеждами провожающего народа, что составило основу изобразительной характеристики события.</w:t>
      </w:r>
      <w:r w:rsidRPr="00EB3BC4">
        <w:rPr>
          <w:color w:val="404040"/>
          <w:shd w:val="clear" w:color="auto" w:fill="FFFFFF"/>
        </w:rPr>
        <w:t> </w:t>
      </w:r>
      <w:r w:rsidRPr="00EB3BC4">
        <w:rPr>
          <w:b/>
          <w:color w:val="404040"/>
          <w:shd w:val="clear" w:color="auto" w:fill="FFFFFF"/>
        </w:rPr>
        <w:t>( 5 вопросов на каждый до 10 баллов,  всего за задание № 2 50 баллов)</w:t>
      </w:r>
    </w:p>
    <w:p w:rsidR="0016324C" w:rsidRDefault="0016324C" w:rsidP="007E51E3">
      <w:pPr>
        <w:pStyle w:val="NormalWeb"/>
        <w:jc w:val="both"/>
        <w:rPr>
          <w:rFonts w:ascii="Verdana" w:hAnsi="Verdana"/>
          <w:color w:val="000000"/>
          <w:sz w:val="16"/>
          <w:szCs w:val="16"/>
        </w:rPr>
      </w:pPr>
      <w:r>
        <w:rPr>
          <w:b/>
          <w:color w:val="000000"/>
        </w:rPr>
        <w:t>ЗАДАНИЕ 3</w:t>
      </w:r>
      <w:r w:rsidRPr="00EB3BC4">
        <w:rPr>
          <w:b/>
          <w:color w:val="000000"/>
        </w:rPr>
        <w:t>.</w:t>
      </w:r>
    </w:p>
    <w:p w:rsidR="0016324C" w:rsidRDefault="0016324C" w:rsidP="007E51E3">
      <w:pPr>
        <w:pStyle w:val="NormalWeb"/>
        <w:jc w:val="both"/>
        <w:rPr>
          <w:color w:val="000000"/>
        </w:rPr>
      </w:pPr>
      <w:r w:rsidRPr="00EB3BC4">
        <w:rPr>
          <w:color w:val="000000"/>
        </w:rPr>
        <w:t>За систематизацию до 10 баллов, за правильно указанные картины по 1 баллу и правильно указанных авторов по 1 баллу.</w:t>
      </w:r>
    </w:p>
    <w:p w:rsidR="0016324C" w:rsidRPr="00EB3BC4" w:rsidRDefault="0016324C" w:rsidP="007E51E3">
      <w:pPr>
        <w:pStyle w:val="NormalWeb"/>
        <w:jc w:val="both"/>
        <w:rPr>
          <w:color w:val="000000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47"/>
        <w:gridCol w:w="3073"/>
        <w:gridCol w:w="3369"/>
      </w:tblGrid>
      <w:tr w:rsidR="0016324C" w:rsidRPr="00506795" w:rsidTr="00506795">
        <w:tc>
          <w:tcPr>
            <w:tcW w:w="3247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16"/>
                <w:szCs w:val="16"/>
                <w:lang w:eastAsia="en-US"/>
              </w:rPr>
              <w:t>1.</w:t>
            </w:r>
            <w:r w:rsidRPr="00506795">
              <w:rPr>
                <w:rFonts w:ascii="Verdana" w:hAnsi="Verdana"/>
                <w:color w:val="000000"/>
                <w:sz w:val="16"/>
                <w:szCs w:val="16"/>
                <w:lang w:eastAsia="en-US"/>
              </w:rPr>
              <w:t xml:space="preserve"> </w:t>
            </w:r>
            <w:r w:rsidRPr="00506795"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«Утро в сосновом бору»  Шишкин</w:t>
            </w:r>
            <w:r w:rsidRPr="00506795">
              <w:rPr>
                <w:noProof/>
              </w:rPr>
              <w:pict>
                <v:shape id="_x0000_i1035" type="#_x0000_t75" style="width:155.25pt;height:98.25pt;visibility:visible">
                  <v:imagedata r:id="rId6" o:title=""/>
                </v:shape>
              </w:pict>
            </w:r>
          </w:p>
        </w:tc>
        <w:tc>
          <w:tcPr>
            <w:tcW w:w="3395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06795">
              <w:rPr>
                <w:rFonts w:ascii="Times New Roman" w:hAnsi="Times New Roman"/>
                <w:sz w:val="20"/>
                <w:szCs w:val="20"/>
                <w:lang w:eastAsia="en-US"/>
              </w:rPr>
              <w:t>2.»Корабельная роща» Шишкин</w:t>
            </w:r>
          </w:p>
          <w:p w:rsidR="0016324C" w:rsidRPr="00506795" w:rsidRDefault="0016324C" w:rsidP="005067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noProof/>
              </w:rPr>
              <w:pict>
                <v:shape id="_x0000_i1036" type="#_x0000_t75" style="width:149.25pt;height:99pt;visibility:visible">
                  <v:imagedata r:id="rId7" o:title=""/>
                </v:shape>
              </w:pict>
            </w:r>
          </w:p>
        </w:tc>
        <w:tc>
          <w:tcPr>
            <w:tcW w:w="3247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3.</w:t>
            </w:r>
            <w:r w:rsidRPr="00506795">
              <w:rPr>
                <w:noProof/>
              </w:rPr>
              <w:t xml:space="preserve"> «Рожь» Шишкин</w:t>
            </w:r>
            <w:r w:rsidRPr="00506795">
              <w:rPr>
                <w:noProof/>
              </w:rPr>
              <w:pict>
                <v:shape id="_x0000_i1037" type="#_x0000_t75" style="width:144.75pt;height:98.25pt;visibility:visible">
                  <v:imagedata r:id="rId8" o:title=""/>
                </v:shape>
              </w:pict>
            </w:r>
          </w:p>
        </w:tc>
      </w:tr>
      <w:tr w:rsidR="0016324C" w:rsidRPr="00506795" w:rsidTr="00506795">
        <w:trPr>
          <w:trHeight w:val="2701"/>
        </w:trPr>
        <w:tc>
          <w:tcPr>
            <w:tcW w:w="3247" w:type="dxa"/>
          </w:tcPr>
          <w:p w:rsidR="0016324C" w:rsidRPr="00506795" w:rsidRDefault="0016324C" w:rsidP="00506795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lang w:eastAsia="en-US"/>
              </w:rPr>
            </w:pPr>
            <w:r w:rsidRPr="00506795">
              <w:rPr>
                <w:b/>
                <w:lang w:eastAsia="en-US"/>
              </w:rPr>
              <w:t>«Март» Левитан</w:t>
            </w:r>
          </w:p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noProof/>
              </w:rPr>
              <w:pict>
                <v:shape id="_x0000_i1038" type="#_x0000_t75" style="width:157.5pt;height:117.75pt;visibility:visible">
                  <v:imagedata r:id="rId9" o:title="" cropbottom="8785f"/>
                </v:shape>
              </w:pict>
            </w:r>
          </w:p>
        </w:tc>
        <w:tc>
          <w:tcPr>
            <w:tcW w:w="3395" w:type="dxa"/>
          </w:tcPr>
          <w:p w:rsidR="0016324C" w:rsidRPr="00506795" w:rsidRDefault="0016324C" w:rsidP="00506795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18"/>
                <w:szCs w:val="18"/>
                <w:lang w:eastAsia="en-US"/>
              </w:rPr>
            </w:pPr>
            <w:r w:rsidRPr="00506795">
              <w:rPr>
                <w:sz w:val="18"/>
                <w:szCs w:val="18"/>
                <w:lang w:eastAsia="en-US"/>
              </w:rPr>
              <w:t>«Золотая осень» Левитан</w:t>
            </w:r>
          </w:p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noProof/>
              </w:rPr>
              <w:pict>
                <v:shape id="_x0000_i1039" type="#_x0000_t75" style="width:168pt;height:118.5pt;visibility:visible">
                  <v:imagedata r:id="rId10" o:title=""/>
                </v:shape>
              </w:pict>
            </w:r>
          </w:p>
        </w:tc>
        <w:tc>
          <w:tcPr>
            <w:tcW w:w="3247" w:type="dxa"/>
          </w:tcPr>
          <w:p w:rsidR="0016324C" w:rsidRPr="00506795" w:rsidRDefault="0016324C" w:rsidP="00506795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lang w:eastAsia="en-US"/>
              </w:rPr>
            </w:pPr>
            <w:r w:rsidRPr="00506795">
              <w:rPr>
                <w:b/>
                <w:lang w:eastAsia="en-US"/>
              </w:rPr>
              <w:t>«Зима» Кустодиев</w:t>
            </w:r>
          </w:p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i1040" type="#_x0000_t75" style="width:147.75pt;height:111pt;visibility:visible">
                  <v:imagedata r:id="rId11" o:title=""/>
                </v:shape>
              </w:pict>
            </w:r>
          </w:p>
        </w:tc>
      </w:tr>
      <w:tr w:rsidR="0016324C" w:rsidRPr="00506795" w:rsidTr="00506795">
        <w:tc>
          <w:tcPr>
            <w:tcW w:w="3247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18"/>
                <w:szCs w:val="18"/>
                <w:lang w:eastAsia="en-US"/>
              </w:rPr>
              <w:t>7. «Московский дворик» Поленов</w:t>
            </w:r>
          </w:p>
        </w:tc>
        <w:tc>
          <w:tcPr>
            <w:tcW w:w="3395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8. «Вечерний звон» Левитан</w:t>
            </w:r>
          </w:p>
        </w:tc>
        <w:tc>
          <w:tcPr>
            <w:tcW w:w="3247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9. </w:t>
            </w:r>
            <w:r w:rsidRPr="00506795">
              <w:rPr>
                <w:rFonts w:ascii="Times New Roman" w:hAnsi="Times New Roman"/>
                <w:sz w:val="16"/>
                <w:szCs w:val="16"/>
                <w:lang w:eastAsia="en-US"/>
              </w:rPr>
              <w:t>«Охотники на привале» Перов</w:t>
            </w:r>
          </w:p>
        </w:tc>
      </w:tr>
      <w:tr w:rsidR="0016324C" w:rsidRPr="00506795" w:rsidTr="00506795">
        <w:tc>
          <w:tcPr>
            <w:tcW w:w="3247" w:type="dxa"/>
          </w:tcPr>
          <w:p w:rsidR="0016324C" w:rsidRPr="00506795" w:rsidRDefault="0016324C" w:rsidP="005067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noProof/>
              </w:rPr>
              <w:pict>
                <v:shape id="_x0000_i1041" type="#_x0000_t75" alt="https://lenta.co/images/a/c4/82/579218f6e80f7.jpg" style="width:162pt;height:133.5pt;visibility:visible">
                  <v:imagedata r:id="rId12" o:title=""/>
                </v:shape>
              </w:pict>
            </w:r>
          </w:p>
        </w:tc>
        <w:tc>
          <w:tcPr>
            <w:tcW w:w="3395" w:type="dxa"/>
          </w:tcPr>
          <w:p w:rsidR="0016324C" w:rsidRPr="00506795" w:rsidRDefault="0016324C" w:rsidP="005067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noProof/>
              </w:rPr>
              <w:pict>
                <v:shape id="_x0000_i1042" type="#_x0000_t75" alt="&amp;Kcy;&amp;acy;&amp;rcy;&amp;tcy;&amp;icy;&amp;ncy;&amp;acy; &amp;Lcy;&amp;iecy;&amp;vcy;&amp;icy;&amp;tcy;&amp;acy;&amp;ncy;&amp;acy; &amp;Vcy;&amp;iecy;&amp;chcy;&amp;iecy;&amp;rcy;&amp;ncy;&amp;icy;&amp;jcy; &amp;zcy;&amp;vcy;&amp;ocy;&amp;ncy;" style="width:154.5pt;height:128.25pt;visibility:visible">
                  <v:imagedata r:id="rId13" o:title=""/>
                </v:shape>
              </w:pict>
            </w:r>
          </w:p>
        </w:tc>
        <w:tc>
          <w:tcPr>
            <w:tcW w:w="3247" w:type="dxa"/>
          </w:tcPr>
          <w:p w:rsidR="0016324C" w:rsidRPr="00506795" w:rsidRDefault="0016324C" w:rsidP="005067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06795">
              <w:rPr>
                <w:noProof/>
              </w:rPr>
              <w:pict>
                <v:shape id="_x0000_i1043" type="#_x0000_t75" alt="&amp;Ocy;&amp;bcy;&amp;ocy;&amp;icy; &amp;ocy;&amp;scy;&amp;iecy;&amp;ncy;&amp;softcy;, &amp;pcy;&amp;rcy;&amp;icy;&amp;rcy;&amp;ocy;&amp;dcy;&amp;acy;, &amp;pcy;&amp;rcy;&amp;icy;&amp;vcy;&amp;acy;&amp;lcy;, &amp;ocy;&amp;khcy;&amp;ocy;&amp;tcy;&amp;acy;, &amp;scy;&amp;ocy;&amp;bcy;&amp;acy;&amp;kcy;&amp;icy; &amp;ncy;&amp;acy; &amp;rcy;&amp;acy;&amp;bcy;&amp;ocy;&amp;chcy;&amp;icy;&amp;jcy; &amp;scy;&amp;tcy;&amp;ocy;&amp;lcy; 82966" style="width:160.5pt;height:106.5pt;visibility:visible">
                  <v:imagedata r:id="rId14" o:title="" cropright="4349f"/>
                </v:shape>
              </w:pict>
            </w:r>
          </w:p>
        </w:tc>
      </w:tr>
    </w:tbl>
    <w:p w:rsidR="0016324C" w:rsidRDefault="0016324C" w:rsidP="007E51E3">
      <w:pPr>
        <w:pStyle w:val="NormalWeb"/>
        <w:jc w:val="both"/>
        <w:rPr>
          <w:rFonts w:ascii="Verdana" w:hAnsi="Verdana"/>
          <w:color w:val="000000"/>
          <w:sz w:val="16"/>
          <w:szCs w:val="16"/>
        </w:rPr>
      </w:pPr>
    </w:p>
    <w:p w:rsidR="0016324C" w:rsidRDefault="0016324C" w:rsidP="00EB3BC4">
      <w:pPr>
        <w:pStyle w:val="NormalWeb"/>
        <w:jc w:val="both"/>
        <w:rPr>
          <w:rFonts w:ascii="Verdana" w:hAnsi="Verdana"/>
          <w:color w:val="000000"/>
          <w:sz w:val="16"/>
          <w:szCs w:val="16"/>
        </w:rPr>
      </w:pPr>
      <w:r>
        <w:rPr>
          <w:b/>
          <w:color w:val="000000"/>
        </w:rPr>
        <w:t>ЗАДАНИЕ 4</w:t>
      </w:r>
      <w:r w:rsidRPr="00EB3BC4">
        <w:rPr>
          <w:b/>
          <w:color w:val="000000"/>
        </w:rPr>
        <w:t>.</w:t>
      </w:r>
    </w:p>
    <w:p w:rsidR="0016324C" w:rsidRPr="00DD1648" w:rsidRDefault="0016324C" w:rsidP="00D00A5E">
      <w:pPr>
        <w:rPr>
          <w:rFonts w:ascii="Times New Roman" w:hAnsi="Times New Roman"/>
          <w:sz w:val="24"/>
          <w:szCs w:val="24"/>
        </w:rPr>
      </w:pPr>
      <w:r w:rsidRPr="00D00A5E">
        <w:rPr>
          <w:rFonts w:ascii="Times New Roman" w:hAnsi="Times New Roman"/>
          <w:sz w:val="24"/>
          <w:szCs w:val="24"/>
        </w:rPr>
        <w:t>За каждую верно указанный ряд по 1 баллу + за верно определенное определение 1 балл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6"/>
        <w:gridCol w:w="5758"/>
        <w:gridCol w:w="3137"/>
      </w:tblGrid>
      <w:tr w:rsidR="0016324C" w:rsidRPr="00506795" w:rsidTr="00506795">
        <w:tc>
          <w:tcPr>
            <w:tcW w:w="676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№ ряда</w:t>
            </w:r>
          </w:p>
        </w:tc>
        <w:tc>
          <w:tcPr>
            <w:tcW w:w="5758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Ряд</w:t>
            </w:r>
          </w:p>
        </w:tc>
        <w:tc>
          <w:tcPr>
            <w:tcW w:w="3137" w:type="dxa"/>
          </w:tcPr>
          <w:p w:rsidR="0016324C" w:rsidRPr="00506795" w:rsidRDefault="0016324C" w:rsidP="005067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</w:t>
            </w:r>
          </w:p>
        </w:tc>
      </w:tr>
      <w:tr w:rsidR="0016324C" w:rsidRPr="00506795" w:rsidTr="00506795">
        <w:tc>
          <w:tcPr>
            <w:tcW w:w="676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758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i/>
                <w:caps/>
                <w:sz w:val="24"/>
                <w:szCs w:val="24"/>
                <w:lang w:eastAsia="en-US"/>
              </w:rPr>
              <w:t xml:space="preserve">сюрреализм,экспрессионизм , футуризм, фовизм, кубизм,  </w:t>
            </w:r>
          </w:p>
        </w:tc>
        <w:tc>
          <w:tcPr>
            <w:tcW w:w="3137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НАПРАВЛЕНИЯ</w:t>
            </w:r>
          </w:p>
        </w:tc>
      </w:tr>
      <w:tr w:rsidR="0016324C" w:rsidRPr="00506795" w:rsidTr="00506795">
        <w:tc>
          <w:tcPr>
            <w:tcW w:w="676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758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i/>
                <w:caps/>
                <w:sz w:val="24"/>
                <w:szCs w:val="24"/>
                <w:lang w:eastAsia="en-US"/>
              </w:rPr>
              <w:t>пЕРОВ, рЕПИН, КУСТОДИЕВ,</w:t>
            </w:r>
          </w:p>
        </w:tc>
        <w:tc>
          <w:tcPr>
            <w:tcW w:w="3137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ХУДОЖНИКИ</w:t>
            </w:r>
          </w:p>
        </w:tc>
      </w:tr>
      <w:tr w:rsidR="0016324C" w:rsidRPr="00506795" w:rsidTr="00506795">
        <w:tc>
          <w:tcPr>
            <w:tcW w:w="676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758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i/>
                <w:caps/>
                <w:sz w:val="24"/>
                <w:szCs w:val="24"/>
                <w:lang w:eastAsia="en-US"/>
              </w:rPr>
              <w:t>Микеланджело, Бернини,   Роден, Донателло,</w:t>
            </w:r>
          </w:p>
        </w:tc>
        <w:tc>
          <w:tcPr>
            <w:tcW w:w="3137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СКУЛЬПТОРЫ</w:t>
            </w:r>
          </w:p>
        </w:tc>
      </w:tr>
      <w:tr w:rsidR="0016324C" w:rsidRPr="00506795" w:rsidTr="00506795">
        <w:tc>
          <w:tcPr>
            <w:tcW w:w="676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758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i/>
                <w:caps/>
                <w:sz w:val="24"/>
                <w:szCs w:val="24"/>
                <w:lang w:eastAsia="en-US"/>
              </w:rPr>
              <w:t>серенада,  ария,</w:t>
            </w:r>
          </w:p>
        </w:tc>
        <w:tc>
          <w:tcPr>
            <w:tcW w:w="3137" w:type="dxa"/>
          </w:tcPr>
          <w:p w:rsidR="0016324C" w:rsidRPr="00506795" w:rsidRDefault="0016324C" w:rsidP="0050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МУЗЫКАЛЬНЫЕ ПРОИЗВЕДЕНИЯ</w:t>
            </w:r>
          </w:p>
        </w:tc>
      </w:tr>
    </w:tbl>
    <w:p w:rsidR="0016324C" w:rsidRDefault="0016324C" w:rsidP="00DD1648"/>
    <w:p w:rsidR="0016324C" w:rsidRDefault="0016324C" w:rsidP="00DD1648"/>
    <w:p w:rsidR="0016324C" w:rsidRDefault="0016324C"/>
    <w:p w:rsidR="0016324C" w:rsidRDefault="0016324C"/>
    <w:p w:rsidR="0016324C" w:rsidRPr="00D00A5E" w:rsidRDefault="0016324C" w:rsidP="00D00A5E">
      <w:pPr>
        <w:pStyle w:val="NormalWeb"/>
        <w:jc w:val="both"/>
        <w:rPr>
          <w:rFonts w:ascii="Verdana" w:hAnsi="Verdana"/>
          <w:color w:val="000000"/>
          <w:sz w:val="16"/>
          <w:szCs w:val="16"/>
        </w:rPr>
      </w:pPr>
      <w:r>
        <w:rPr>
          <w:b/>
          <w:color w:val="000000"/>
        </w:rPr>
        <w:t>ЗАДАНИЕ 5</w:t>
      </w:r>
      <w:r w:rsidRPr="00EB3BC4">
        <w:rPr>
          <w:b/>
          <w:color w:val="000000"/>
        </w:rPr>
        <w:t>.</w:t>
      </w:r>
    </w:p>
    <w:tbl>
      <w:tblPr>
        <w:tblW w:w="9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4"/>
        <w:gridCol w:w="2547"/>
        <w:gridCol w:w="3836"/>
        <w:gridCol w:w="1701"/>
        <w:gridCol w:w="1134"/>
      </w:tblGrid>
      <w:tr w:rsidR="0016324C" w:rsidRPr="00506795" w:rsidTr="00506795">
        <w:tc>
          <w:tcPr>
            <w:tcW w:w="5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547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Автор произведения</w:t>
            </w:r>
          </w:p>
        </w:tc>
        <w:tc>
          <w:tcPr>
            <w:tcW w:w="383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Название произведения</w:t>
            </w:r>
          </w:p>
        </w:tc>
        <w:tc>
          <w:tcPr>
            <w:tcW w:w="1701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Вид искусства</w:t>
            </w:r>
          </w:p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Баллы</w:t>
            </w:r>
          </w:p>
        </w:tc>
      </w:tr>
      <w:tr w:rsidR="0016324C" w:rsidRPr="00506795" w:rsidTr="00506795">
        <w:tc>
          <w:tcPr>
            <w:tcW w:w="5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547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Рембрандт ван Рейн</w:t>
            </w:r>
          </w:p>
        </w:tc>
        <w:tc>
          <w:tcPr>
            <w:tcW w:w="383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«Возвращение блудного сына»</w:t>
            </w:r>
          </w:p>
        </w:tc>
        <w:tc>
          <w:tcPr>
            <w:tcW w:w="1701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Живопись</w:t>
            </w:r>
          </w:p>
        </w:tc>
        <w:tc>
          <w:tcPr>
            <w:tcW w:w="11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1+1</w:t>
            </w:r>
          </w:p>
        </w:tc>
      </w:tr>
      <w:tr w:rsidR="0016324C" w:rsidRPr="00506795" w:rsidTr="00506795">
        <w:tc>
          <w:tcPr>
            <w:tcW w:w="5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547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Томазо Альбинони</w:t>
            </w:r>
          </w:p>
        </w:tc>
        <w:tc>
          <w:tcPr>
            <w:tcW w:w="383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Адажио</w:t>
            </w:r>
          </w:p>
        </w:tc>
        <w:tc>
          <w:tcPr>
            <w:tcW w:w="1701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11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1+1</w:t>
            </w:r>
          </w:p>
        </w:tc>
      </w:tr>
      <w:tr w:rsidR="0016324C" w:rsidRPr="00506795" w:rsidTr="00506795">
        <w:tc>
          <w:tcPr>
            <w:tcW w:w="5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547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Сергей Бондарчук</w:t>
            </w:r>
          </w:p>
        </w:tc>
        <w:tc>
          <w:tcPr>
            <w:tcW w:w="383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«Война и мир»</w:t>
            </w:r>
          </w:p>
        </w:tc>
        <w:tc>
          <w:tcPr>
            <w:tcW w:w="1701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Кино</w:t>
            </w:r>
          </w:p>
        </w:tc>
        <w:tc>
          <w:tcPr>
            <w:tcW w:w="11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1+1</w:t>
            </w:r>
          </w:p>
        </w:tc>
      </w:tr>
      <w:tr w:rsidR="0016324C" w:rsidRPr="00506795" w:rsidTr="00506795">
        <w:tc>
          <w:tcPr>
            <w:tcW w:w="5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547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Филиппо</w:t>
            </w:r>
          </w:p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Брунеллески</w:t>
            </w:r>
          </w:p>
        </w:tc>
        <w:tc>
          <w:tcPr>
            <w:tcW w:w="383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Купол собора Санта- Мария-дель-Фьоре</w:t>
            </w:r>
          </w:p>
        </w:tc>
        <w:tc>
          <w:tcPr>
            <w:tcW w:w="1701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Архитектура</w:t>
            </w:r>
          </w:p>
        </w:tc>
        <w:tc>
          <w:tcPr>
            <w:tcW w:w="11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1+1</w:t>
            </w:r>
          </w:p>
        </w:tc>
      </w:tr>
      <w:tr w:rsidR="0016324C" w:rsidRPr="00506795" w:rsidTr="00506795">
        <w:tc>
          <w:tcPr>
            <w:tcW w:w="5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547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М.  Калатозов</w:t>
            </w:r>
          </w:p>
        </w:tc>
        <w:tc>
          <w:tcPr>
            <w:tcW w:w="383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Летят журавли</w:t>
            </w:r>
          </w:p>
        </w:tc>
        <w:tc>
          <w:tcPr>
            <w:tcW w:w="1701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Кино</w:t>
            </w:r>
          </w:p>
        </w:tc>
        <w:tc>
          <w:tcPr>
            <w:tcW w:w="11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1+1</w:t>
            </w:r>
          </w:p>
        </w:tc>
      </w:tr>
      <w:tr w:rsidR="0016324C" w:rsidRPr="00506795" w:rsidTr="00506795">
        <w:tc>
          <w:tcPr>
            <w:tcW w:w="5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547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Эдгар Дега</w:t>
            </w:r>
          </w:p>
        </w:tc>
        <w:tc>
          <w:tcPr>
            <w:tcW w:w="383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«Голубые танцовщицы»</w:t>
            </w:r>
          </w:p>
        </w:tc>
        <w:tc>
          <w:tcPr>
            <w:tcW w:w="1701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Живопись</w:t>
            </w:r>
          </w:p>
        </w:tc>
        <w:tc>
          <w:tcPr>
            <w:tcW w:w="11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1+1</w:t>
            </w:r>
          </w:p>
        </w:tc>
      </w:tr>
      <w:tr w:rsidR="0016324C" w:rsidRPr="00506795" w:rsidTr="00506795">
        <w:tc>
          <w:tcPr>
            <w:tcW w:w="5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547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Виктор Гюго</w:t>
            </w:r>
          </w:p>
        </w:tc>
        <w:tc>
          <w:tcPr>
            <w:tcW w:w="383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«Собор Парижской Богоматери»</w:t>
            </w:r>
          </w:p>
        </w:tc>
        <w:tc>
          <w:tcPr>
            <w:tcW w:w="1701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11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1+1</w:t>
            </w:r>
          </w:p>
        </w:tc>
      </w:tr>
      <w:tr w:rsidR="0016324C" w:rsidRPr="00506795" w:rsidTr="00506795">
        <w:tc>
          <w:tcPr>
            <w:tcW w:w="5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547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Поликлет</w:t>
            </w:r>
          </w:p>
        </w:tc>
        <w:tc>
          <w:tcPr>
            <w:tcW w:w="383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«Дорифор»</w:t>
            </w:r>
          </w:p>
        </w:tc>
        <w:tc>
          <w:tcPr>
            <w:tcW w:w="1701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Скульптура</w:t>
            </w:r>
          </w:p>
        </w:tc>
        <w:tc>
          <w:tcPr>
            <w:tcW w:w="11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1+1</w:t>
            </w:r>
          </w:p>
        </w:tc>
      </w:tr>
      <w:tr w:rsidR="0016324C" w:rsidRPr="00506795" w:rsidTr="00506795">
        <w:tc>
          <w:tcPr>
            <w:tcW w:w="5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2547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Джотто</w:t>
            </w:r>
          </w:p>
        </w:tc>
        <w:tc>
          <w:tcPr>
            <w:tcW w:w="383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«Поцелуй Иуды»</w:t>
            </w:r>
          </w:p>
        </w:tc>
        <w:tc>
          <w:tcPr>
            <w:tcW w:w="1701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Живопись</w:t>
            </w:r>
          </w:p>
        </w:tc>
        <w:tc>
          <w:tcPr>
            <w:tcW w:w="11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1+1</w:t>
            </w:r>
          </w:p>
        </w:tc>
      </w:tr>
      <w:tr w:rsidR="0016324C" w:rsidRPr="00506795" w:rsidTr="00506795">
        <w:tc>
          <w:tcPr>
            <w:tcW w:w="5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547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Пикассо</w:t>
            </w:r>
          </w:p>
        </w:tc>
        <w:tc>
          <w:tcPr>
            <w:tcW w:w="3836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Герника</w:t>
            </w:r>
          </w:p>
        </w:tc>
        <w:tc>
          <w:tcPr>
            <w:tcW w:w="1701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506795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Живопись</w:t>
            </w:r>
          </w:p>
        </w:tc>
        <w:tc>
          <w:tcPr>
            <w:tcW w:w="1134" w:type="dxa"/>
          </w:tcPr>
          <w:p w:rsidR="0016324C" w:rsidRPr="00506795" w:rsidRDefault="0016324C" w:rsidP="005067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06795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</w:tbl>
    <w:p w:rsidR="0016324C" w:rsidRPr="00A16407" w:rsidRDefault="0016324C" w:rsidP="00EB3B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6324C" w:rsidRPr="00A16407" w:rsidRDefault="0016324C" w:rsidP="00EB3B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6324C" w:rsidRPr="00A16407" w:rsidRDefault="0016324C" w:rsidP="00EB3B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16407">
        <w:rPr>
          <w:rFonts w:ascii="Times New Roman" w:hAnsi="Times New Roman"/>
          <w:sz w:val="24"/>
          <w:szCs w:val="24"/>
        </w:rPr>
        <w:t xml:space="preserve">1. Участник правильно соотносит имя автора и название произведения искусства. Каждая пара – </w:t>
      </w:r>
      <w:r w:rsidRPr="00A16407">
        <w:rPr>
          <w:rFonts w:ascii="Times New Roman" w:hAnsi="Times New Roman"/>
          <w:b/>
          <w:bCs/>
          <w:sz w:val="24"/>
          <w:szCs w:val="24"/>
        </w:rPr>
        <w:t xml:space="preserve">1 балл. </w:t>
      </w:r>
      <w:r w:rsidRPr="00A16407">
        <w:rPr>
          <w:rFonts w:ascii="Times New Roman" w:hAnsi="Times New Roman"/>
          <w:sz w:val="24"/>
          <w:szCs w:val="24"/>
        </w:rPr>
        <w:t xml:space="preserve">(В ответе – </w:t>
      </w:r>
      <w:r w:rsidRPr="00A16407">
        <w:rPr>
          <w:rFonts w:ascii="Times New Roman" w:hAnsi="Times New Roman"/>
          <w:b/>
          <w:bCs/>
          <w:sz w:val="24"/>
          <w:szCs w:val="24"/>
        </w:rPr>
        <w:t>9 баллов</w:t>
      </w:r>
      <w:r w:rsidRPr="00A16407">
        <w:rPr>
          <w:rFonts w:ascii="Times New Roman" w:hAnsi="Times New Roman"/>
          <w:sz w:val="24"/>
          <w:szCs w:val="24"/>
        </w:rPr>
        <w:t>.)</w:t>
      </w:r>
    </w:p>
    <w:p w:rsidR="0016324C" w:rsidRPr="00A16407" w:rsidRDefault="0016324C" w:rsidP="00EB3B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16407">
        <w:rPr>
          <w:rFonts w:ascii="Times New Roman" w:hAnsi="Times New Roman"/>
          <w:sz w:val="24"/>
          <w:szCs w:val="24"/>
        </w:rPr>
        <w:t xml:space="preserve">2. Участник правильно определяет вид искусства – </w:t>
      </w:r>
      <w:r w:rsidRPr="00A16407">
        <w:rPr>
          <w:rFonts w:ascii="Times New Roman" w:hAnsi="Times New Roman"/>
          <w:b/>
          <w:bCs/>
          <w:sz w:val="24"/>
          <w:szCs w:val="24"/>
        </w:rPr>
        <w:t xml:space="preserve">1 балл </w:t>
      </w:r>
      <w:r w:rsidRPr="00A16407">
        <w:rPr>
          <w:rFonts w:ascii="Times New Roman" w:hAnsi="Times New Roman"/>
          <w:sz w:val="24"/>
          <w:szCs w:val="24"/>
        </w:rPr>
        <w:t xml:space="preserve">(В ответе – </w:t>
      </w:r>
      <w:r w:rsidRPr="00A16407">
        <w:rPr>
          <w:rFonts w:ascii="Times New Roman" w:hAnsi="Times New Roman"/>
          <w:b/>
          <w:bCs/>
          <w:sz w:val="24"/>
          <w:szCs w:val="24"/>
        </w:rPr>
        <w:t>9 баллов</w:t>
      </w:r>
      <w:r w:rsidRPr="00A16407">
        <w:rPr>
          <w:rFonts w:ascii="Times New Roman" w:hAnsi="Times New Roman"/>
          <w:sz w:val="24"/>
          <w:szCs w:val="24"/>
        </w:rPr>
        <w:t>.)</w:t>
      </w:r>
    </w:p>
    <w:p w:rsidR="0016324C" w:rsidRPr="00A16407" w:rsidRDefault="0016324C" w:rsidP="00EB3B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16407">
        <w:rPr>
          <w:rFonts w:ascii="Times New Roman" w:hAnsi="Times New Roman"/>
          <w:sz w:val="24"/>
          <w:szCs w:val="24"/>
        </w:rPr>
        <w:t xml:space="preserve">3. Участник правильно, без ошибок и по аналогии заполняет оставшуюся строку таблицы – </w:t>
      </w:r>
      <w:r w:rsidRPr="00A16407">
        <w:rPr>
          <w:rFonts w:ascii="Times New Roman" w:hAnsi="Times New Roman"/>
          <w:b/>
          <w:bCs/>
          <w:sz w:val="24"/>
          <w:szCs w:val="24"/>
        </w:rPr>
        <w:t>3 балла</w:t>
      </w:r>
      <w:r w:rsidRPr="00A16407">
        <w:rPr>
          <w:rFonts w:ascii="Times New Roman" w:hAnsi="Times New Roman"/>
          <w:sz w:val="24"/>
          <w:szCs w:val="24"/>
        </w:rPr>
        <w:t xml:space="preserve">. </w:t>
      </w:r>
      <w:r w:rsidRPr="00A16407">
        <w:rPr>
          <w:rFonts w:ascii="Times New Roman" w:hAnsi="Times New Roman"/>
          <w:iCs/>
          <w:sz w:val="24"/>
          <w:szCs w:val="24"/>
        </w:rPr>
        <w:t xml:space="preserve">Комментарий: </w:t>
      </w:r>
      <w:r w:rsidRPr="00A16407">
        <w:rPr>
          <w:rFonts w:ascii="Times New Roman" w:hAnsi="Times New Roman"/>
          <w:sz w:val="24"/>
          <w:szCs w:val="24"/>
        </w:rPr>
        <w:t>расширение ответа в данном задании не предусматривается.</w:t>
      </w:r>
    </w:p>
    <w:p w:rsidR="0016324C" w:rsidRDefault="0016324C"/>
    <w:p w:rsidR="0016324C" w:rsidRDefault="0016324C"/>
    <w:p w:rsidR="0016324C" w:rsidRDefault="0016324C"/>
    <w:sectPr w:rsidR="0016324C" w:rsidSect="00BF6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FCEE9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5A6AB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12C38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CB865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94E7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FC92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326C4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0E38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81887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0062A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3E18A1"/>
    <w:multiLevelType w:val="hybridMultilevel"/>
    <w:tmpl w:val="0F50F172"/>
    <w:lvl w:ilvl="0" w:tplc="9A88F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05904C7"/>
    <w:multiLevelType w:val="hybridMultilevel"/>
    <w:tmpl w:val="9B56AF3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638120C5"/>
    <w:multiLevelType w:val="hybridMultilevel"/>
    <w:tmpl w:val="885811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0220"/>
    <w:rsid w:val="000E34F9"/>
    <w:rsid w:val="00102DED"/>
    <w:rsid w:val="0016324C"/>
    <w:rsid w:val="0021552D"/>
    <w:rsid w:val="002B2044"/>
    <w:rsid w:val="00376994"/>
    <w:rsid w:val="003A285F"/>
    <w:rsid w:val="00506795"/>
    <w:rsid w:val="005C6814"/>
    <w:rsid w:val="00671016"/>
    <w:rsid w:val="007206EB"/>
    <w:rsid w:val="007850C7"/>
    <w:rsid w:val="007E51E3"/>
    <w:rsid w:val="008970E7"/>
    <w:rsid w:val="00980220"/>
    <w:rsid w:val="009D7651"/>
    <w:rsid w:val="00A16407"/>
    <w:rsid w:val="00A16665"/>
    <w:rsid w:val="00AB6C2C"/>
    <w:rsid w:val="00AE21B7"/>
    <w:rsid w:val="00AF6AA8"/>
    <w:rsid w:val="00BA135D"/>
    <w:rsid w:val="00BF6FDC"/>
    <w:rsid w:val="00D00A5E"/>
    <w:rsid w:val="00D44EF3"/>
    <w:rsid w:val="00DD1648"/>
    <w:rsid w:val="00E067B0"/>
    <w:rsid w:val="00E573BE"/>
    <w:rsid w:val="00EB3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FD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980220"/>
  </w:style>
  <w:style w:type="character" w:customStyle="1" w:styleId="NoSpacingChar">
    <w:name w:val="No Spacing Char"/>
    <w:basedOn w:val="DefaultParagraphFont"/>
    <w:link w:val="NoSpacing"/>
    <w:uiPriority w:val="99"/>
    <w:locked/>
    <w:rsid w:val="00980220"/>
    <w:rPr>
      <w:rFonts w:cs="Times New Roman"/>
      <w:sz w:val="22"/>
      <w:szCs w:val="22"/>
      <w:lang w:val="ru-RU" w:eastAsia="ru-RU" w:bidi="ar-SA"/>
    </w:rPr>
  </w:style>
  <w:style w:type="paragraph" w:styleId="ListParagraph">
    <w:name w:val="List Paragraph"/>
    <w:basedOn w:val="Normal"/>
    <w:uiPriority w:val="99"/>
    <w:qFormat/>
    <w:rsid w:val="00E067B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06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67B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7E51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8970E7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20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114</TotalTime>
  <Pages>6</Pages>
  <Words>995</Words>
  <Characters>5678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</cp:lastModifiedBy>
  <cp:revision>16</cp:revision>
  <dcterms:created xsi:type="dcterms:W3CDTF">2017-10-01T14:21:00Z</dcterms:created>
  <dcterms:modified xsi:type="dcterms:W3CDTF">2018-09-13T06:58:00Z</dcterms:modified>
</cp:coreProperties>
</file>